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49E96C" w14:textId="77777777" w:rsidR="002F1D47" w:rsidRDefault="002F1D47">
      <w:pPr>
        <w:tabs>
          <w:tab w:val="left" w:pos="4140"/>
        </w:tabs>
        <w:spacing w:line="360" w:lineRule="exact"/>
        <w:ind w:right="-876" w:hanging="1418"/>
        <w:jc w:val="center"/>
        <w:rPr>
          <w:bCs/>
          <w:smallCaps/>
          <w:spacing w:val="22"/>
          <w:sz w:val="17"/>
        </w:rPr>
      </w:pPr>
    </w:p>
    <w:p w14:paraId="5649E96D" w14:textId="77777777" w:rsidR="002F1D47" w:rsidRDefault="002F1D47">
      <w:pPr>
        <w:tabs>
          <w:tab w:val="left" w:pos="4140"/>
        </w:tabs>
        <w:spacing w:line="360" w:lineRule="exact"/>
        <w:ind w:right="-876" w:hanging="1418"/>
        <w:jc w:val="center"/>
        <w:rPr>
          <w:bCs/>
          <w:smallCaps/>
          <w:spacing w:val="22"/>
          <w:sz w:val="17"/>
        </w:rPr>
      </w:pPr>
      <w:bookmarkStart w:id="0" w:name="fldfaculteit"/>
      <w:bookmarkEnd w:id="0"/>
    </w:p>
    <w:p w14:paraId="5649E96E" w14:textId="77777777" w:rsidR="005A7805" w:rsidRDefault="005A7805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  <w:r>
        <w:rPr>
          <w:spacing w:val="24"/>
          <w:sz w:val="17"/>
        </w:rPr>
        <w:t>Nederlands (English below)</w:t>
      </w:r>
    </w:p>
    <w:tbl>
      <w:tblPr>
        <w:tblStyle w:val="TableGrid"/>
        <w:tblW w:w="11057" w:type="dxa"/>
        <w:tblInd w:w="-1000" w:type="dxa"/>
        <w:tblLook w:val="04A0" w:firstRow="1" w:lastRow="0" w:firstColumn="1" w:lastColumn="0" w:noHBand="0" w:noVBand="1"/>
      </w:tblPr>
      <w:tblGrid>
        <w:gridCol w:w="4336"/>
        <w:gridCol w:w="3355"/>
        <w:gridCol w:w="3366"/>
      </w:tblGrid>
      <w:tr w:rsidR="0093420A" w14:paraId="5649E972" w14:textId="77777777" w:rsidTr="006303B6">
        <w:trPr>
          <w:trHeight w:val="3303"/>
        </w:trPr>
        <w:tc>
          <w:tcPr>
            <w:tcW w:w="3756" w:type="dxa"/>
            <w:vMerge w:val="restart"/>
          </w:tcPr>
          <w:p w14:paraId="5649E96F" w14:textId="05034B9D" w:rsidR="006303B6" w:rsidRDefault="00CC6D4A" w:rsidP="0093420A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noProof/>
                <w:spacing w:val="24"/>
                <w:sz w:val="17"/>
              </w:rPr>
              <w:drawing>
                <wp:anchor distT="0" distB="0" distL="114300" distR="114300" simplePos="0" relativeHeight="251672576" behindDoc="0" locked="0" layoutInCell="1" allowOverlap="1" wp14:anchorId="6A786E1F" wp14:editId="19B833B0">
                  <wp:simplePos x="0" y="0"/>
                  <wp:positionH relativeFrom="margin">
                    <wp:posOffset>0</wp:posOffset>
                  </wp:positionH>
                  <wp:positionV relativeFrom="margin">
                    <wp:posOffset>82296</wp:posOffset>
                  </wp:positionV>
                  <wp:extent cx="2613600" cy="2613600"/>
                  <wp:effectExtent l="0" t="0" r="3175" b="3175"/>
                  <wp:wrapSquare wrapText="bothSides"/>
                  <wp:docPr id="15" name="Picture 15" descr="A person in a black shirt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A person in a black shirt&#10;&#10;Description automatically generated with low confidence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0" cy="26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18" w:type="dxa"/>
          </w:tcPr>
          <w:p w14:paraId="5ECCEB0E" w14:textId="77777777" w:rsidR="00E329D5" w:rsidRDefault="00E329D5" w:rsidP="00E329D5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F</w:t>
            </w:r>
            <w:r w:rsidR="005A7805">
              <w:rPr>
                <w:spacing w:val="24"/>
                <w:sz w:val="17"/>
              </w:rPr>
              <w:t>ractie</w:t>
            </w:r>
          </w:p>
          <w:p w14:paraId="5649E970" w14:textId="7FC5A15C" w:rsidR="005A7805" w:rsidRDefault="006303B6" w:rsidP="00E329D5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Student Party ECCO</w:t>
            </w:r>
          </w:p>
        </w:tc>
        <w:tc>
          <w:tcPr>
            <w:tcW w:w="3683" w:type="dxa"/>
            <w:vMerge w:val="restart"/>
          </w:tcPr>
          <w:p w14:paraId="5649E971" w14:textId="24A5FD54" w:rsidR="005A7805" w:rsidRDefault="005A7805" w:rsidP="005A7805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Positie op lijst</w:t>
            </w:r>
            <w:r w:rsidR="00A050AA">
              <w:rPr>
                <w:spacing w:val="24"/>
                <w:sz w:val="17"/>
              </w:rPr>
              <w:t>:</w:t>
            </w:r>
            <w:r w:rsidR="006303B6">
              <w:rPr>
                <w:spacing w:val="24"/>
                <w:sz w:val="17"/>
              </w:rPr>
              <w:t>1</w:t>
            </w:r>
          </w:p>
        </w:tc>
      </w:tr>
      <w:tr w:rsidR="0093420A" w14:paraId="5649E976" w14:textId="77777777" w:rsidTr="00CC6D4A">
        <w:trPr>
          <w:trHeight w:val="996"/>
        </w:trPr>
        <w:tc>
          <w:tcPr>
            <w:tcW w:w="3756" w:type="dxa"/>
            <w:vMerge/>
          </w:tcPr>
          <w:p w14:paraId="5649E973" w14:textId="77777777" w:rsidR="005A7805" w:rsidRDefault="005A7805" w:rsidP="005A7805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  <w:tc>
          <w:tcPr>
            <w:tcW w:w="3618" w:type="dxa"/>
          </w:tcPr>
          <w:p w14:paraId="1C634515" w14:textId="707BD581" w:rsidR="005A7805" w:rsidRDefault="005A7805" w:rsidP="005A7805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Naam kandidaat</w:t>
            </w:r>
            <w:r w:rsidR="00E329D5">
              <w:rPr>
                <w:spacing w:val="24"/>
                <w:sz w:val="17"/>
              </w:rPr>
              <w:t>:</w:t>
            </w:r>
            <w:r w:rsidR="006303B6">
              <w:rPr>
                <w:spacing w:val="24"/>
                <w:sz w:val="17"/>
              </w:rPr>
              <w:t xml:space="preserve"> Jag </w:t>
            </w:r>
            <w:proofErr w:type="spellStart"/>
            <w:r w:rsidR="006303B6">
              <w:rPr>
                <w:spacing w:val="24"/>
                <w:sz w:val="17"/>
              </w:rPr>
              <w:t>Ammerlaan</w:t>
            </w:r>
            <w:proofErr w:type="spellEnd"/>
          </w:p>
          <w:p w14:paraId="5649E974" w14:textId="09AF6123" w:rsidR="00E329D5" w:rsidRDefault="00E329D5" w:rsidP="005A7805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  <w:tc>
          <w:tcPr>
            <w:tcW w:w="3683" w:type="dxa"/>
            <w:vMerge/>
          </w:tcPr>
          <w:p w14:paraId="5649E975" w14:textId="77777777" w:rsidR="005A7805" w:rsidRDefault="005A7805" w:rsidP="005A7805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</w:tr>
      <w:tr w:rsidR="005A7805" w14:paraId="5649E978" w14:textId="77777777" w:rsidTr="0093420A">
        <w:trPr>
          <w:trHeight w:val="7201"/>
        </w:trPr>
        <w:tc>
          <w:tcPr>
            <w:tcW w:w="11057" w:type="dxa"/>
            <w:gridSpan w:val="3"/>
          </w:tcPr>
          <w:p w14:paraId="3CAB7FF9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Mijn naam is Jag </w:t>
            </w:r>
            <w:proofErr w:type="spellStart"/>
            <w:r w:rsidRPr="00D03E10">
              <w:rPr>
                <w:spacing w:val="24"/>
                <w:sz w:val="17"/>
              </w:rPr>
              <w:t>Ammerlaan</w:t>
            </w:r>
            <w:proofErr w:type="spellEnd"/>
            <w:r w:rsidRPr="00D03E10">
              <w:rPr>
                <w:spacing w:val="24"/>
                <w:sz w:val="17"/>
              </w:rPr>
              <w:t xml:space="preserve"> en ik ben 21 jaar oud. Volgend jaar, samen met mijn enthousiaste collega’s</w:t>
            </w:r>
          </w:p>
          <w:p w14:paraId="5978CE8F" w14:textId="01D3FD5D" w:rsidR="00D03E10" w:rsidRPr="00D03E10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 </w:t>
            </w:r>
            <w:proofErr w:type="gramStart"/>
            <w:r w:rsidRPr="00D03E10">
              <w:rPr>
                <w:spacing w:val="24"/>
                <w:sz w:val="17"/>
              </w:rPr>
              <w:t>wil</w:t>
            </w:r>
            <w:proofErr w:type="gramEnd"/>
            <w:r w:rsidRPr="00D03E10">
              <w:rPr>
                <w:spacing w:val="24"/>
                <w:sz w:val="17"/>
              </w:rPr>
              <w:t xml:space="preserve"> graag onze partij doelen realiseren in de hoop ons studentenleven te kunnen verbeteren. </w:t>
            </w:r>
          </w:p>
          <w:p w14:paraId="0A9930D3" w14:textId="77777777" w:rsidR="00D03E10" w:rsidRPr="00D03E10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  <w:p w14:paraId="6EF46569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Op het moment ben ik een tweedejaars </w:t>
            </w:r>
            <w:proofErr w:type="spellStart"/>
            <w:r w:rsidRPr="00D03E10">
              <w:rPr>
                <w:spacing w:val="24"/>
                <w:sz w:val="17"/>
              </w:rPr>
              <w:t>Entrepreneurship</w:t>
            </w:r>
            <w:proofErr w:type="spellEnd"/>
            <w:r w:rsidRPr="00D03E10">
              <w:rPr>
                <w:spacing w:val="24"/>
                <w:sz w:val="17"/>
              </w:rPr>
              <w:t xml:space="preserve"> &amp; Business </w:t>
            </w:r>
            <w:proofErr w:type="spellStart"/>
            <w:r w:rsidRPr="00D03E10">
              <w:rPr>
                <w:spacing w:val="24"/>
                <w:sz w:val="17"/>
              </w:rPr>
              <w:t>Innovation</w:t>
            </w:r>
            <w:proofErr w:type="spellEnd"/>
            <w:r w:rsidRPr="00D03E10">
              <w:rPr>
                <w:spacing w:val="24"/>
                <w:sz w:val="17"/>
              </w:rPr>
              <w:t xml:space="preserve"> student. Voor mijn tijd op</w:t>
            </w:r>
          </w:p>
          <w:p w14:paraId="1F17CA65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 Tilburg University was ik een actieve student in Hamburg. Ik hielp daar mijn gemeenschap door middel van </w:t>
            </w:r>
          </w:p>
          <w:p w14:paraId="4536C1A1" w14:textId="39947260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D03E10">
              <w:rPr>
                <w:spacing w:val="24"/>
                <w:sz w:val="17"/>
              </w:rPr>
              <w:t>goede</w:t>
            </w:r>
            <w:proofErr w:type="gramEnd"/>
            <w:r w:rsidRPr="00D03E10">
              <w:rPr>
                <w:spacing w:val="24"/>
                <w:sz w:val="17"/>
              </w:rPr>
              <w:t xml:space="preserve"> doelen en school organisaties. Tijdens mijn studie hier zal ik al mijn aandacht focussen op </w:t>
            </w:r>
            <w:proofErr w:type="spellStart"/>
            <w:r w:rsidRPr="00D03E10">
              <w:rPr>
                <w:spacing w:val="24"/>
                <w:sz w:val="17"/>
              </w:rPr>
              <w:t>ECCO</w:t>
            </w:r>
            <w:r w:rsidR="00395976">
              <w:rPr>
                <w:spacing w:val="24"/>
                <w:sz w:val="17"/>
              </w:rPr>
              <w:t>’</w:t>
            </w:r>
            <w:r w:rsidRPr="00D03E10">
              <w:rPr>
                <w:spacing w:val="24"/>
                <w:sz w:val="17"/>
              </w:rPr>
              <w:t>s</w:t>
            </w:r>
            <w:proofErr w:type="spellEnd"/>
            <w:r w:rsidRPr="00D03E10">
              <w:rPr>
                <w:spacing w:val="24"/>
                <w:sz w:val="17"/>
              </w:rPr>
              <w:t xml:space="preserve"> vier</w:t>
            </w:r>
          </w:p>
          <w:p w14:paraId="5ACF0A99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 pilaren. Deze pilaren zijn de hoeksteen van de fractie. Een van de belangrijkste pilaren waar ik me op ga </w:t>
            </w:r>
          </w:p>
          <w:p w14:paraId="679C379B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D03E10">
              <w:rPr>
                <w:spacing w:val="24"/>
                <w:sz w:val="17"/>
              </w:rPr>
              <w:t>focussen</w:t>
            </w:r>
            <w:proofErr w:type="gramEnd"/>
            <w:r w:rsidRPr="00D03E10">
              <w:rPr>
                <w:spacing w:val="24"/>
                <w:sz w:val="17"/>
              </w:rPr>
              <w:t xml:space="preserve"> is het welzijn van studenten. Ik wil dat graag verbeteren door de universiteit richting een meer</w:t>
            </w:r>
          </w:p>
          <w:p w14:paraId="0C75D34E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 </w:t>
            </w:r>
            <w:proofErr w:type="spellStart"/>
            <w:proofErr w:type="gramStart"/>
            <w:r w:rsidRPr="00D03E10">
              <w:rPr>
                <w:spacing w:val="24"/>
                <w:sz w:val="17"/>
              </w:rPr>
              <w:t>blended</w:t>
            </w:r>
            <w:proofErr w:type="spellEnd"/>
            <w:proofErr w:type="gramEnd"/>
            <w:r w:rsidRPr="00D03E10">
              <w:rPr>
                <w:spacing w:val="24"/>
                <w:sz w:val="17"/>
              </w:rPr>
              <w:t xml:space="preserve"> leeromgeving te helpen. Dat betekent een betere transitie tussen online en offline leren. </w:t>
            </w:r>
          </w:p>
          <w:p w14:paraId="42B62E3C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>Ik hoop dit te gaan bereiken door samen met mijn bestuur met de universiteit te gaan werken om nog meer</w:t>
            </w:r>
          </w:p>
          <w:p w14:paraId="65939A24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 </w:t>
            </w:r>
            <w:proofErr w:type="gramStart"/>
            <w:r w:rsidRPr="00D03E10">
              <w:rPr>
                <w:spacing w:val="24"/>
                <w:sz w:val="17"/>
              </w:rPr>
              <w:t>opgenomen</w:t>
            </w:r>
            <w:proofErr w:type="gramEnd"/>
            <w:r w:rsidRPr="00D03E10">
              <w:rPr>
                <w:spacing w:val="24"/>
                <w:sz w:val="17"/>
              </w:rPr>
              <w:t xml:space="preserve"> colleges te krijgen voor alle </w:t>
            </w:r>
            <w:proofErr w:type="spellStart"/>
            <w:r w:rsidRPr="00D03E10">
              <w:rPr>
                <w:spacing w:val="24"/>
                <w:sz w:val="17"/>
              </w:rPr>
              <w:t>TiSEM</w:t>
            </w:r>
            <w:proofErr w:type="spellEnd"/>
            <w:r w:rsidRPr="00D03E10">
              <w:rPr>
                <w:spacing w:val="24"/>
                <w:sz w:val="17"/>
              </w:rPr>
              <w:t xml:space="preserve"> studenten en de communicatie tussen studenten en leraren te</w:t>
            </w:r>
          </w:p>
          <w:p w14:paraId="31F2BF35" w14:textId="62189EDE" w:rsidR="00D03E10" w:rsidRPr="00D03E10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 </w:t>
            </w:r>
            <w:proofErr w:type="gramStart"/>
            <w:r w:rsidRPr="00D03E10">
              <w:rPr>
                <w:spacing w:val="24"/>
                <w:sz w:val="17"/>
              </w:rPr>
              <w:t>verbeteren</w:t>
            </w:r>
            <w:proofErr w:type="gramEnd"/>
            <w:r w:rsidRPr="00D03E10">
              <w:rPr>
                <w:spacing w:val="24"/>
                <w:sz w:val="17"/>
              </w:rPr>
              <w:t>. Deze kleine veranderingen kunnen veel doen om de ervaring voor studenten te verbeteren.</w:t>
            </w:r>
          </w:p>
          <w:p w14:paraId="489E22B4" w14:textId="77777777" w:rsidR="00D03E10" w:rsidRPr="00D03E10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  <w:p w14:paraId="4738666B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Door mijn </w:t>
            </w:r>
            <w:proofErr w:type="spellStart"/>
            <w:r w:rsidRPr="00D03E10">
              <w:rPr>
                <w:spacing w:val="24"/>
                <w:sz w:val="17"/>
              </w:rPr>
              <w:t>bestuursjaar</w:t>
            </w:r>
            <w:proofErr w:type="spellEnd"/>
            <w:r w:rsidRPr="00D03E10">
              <w:rPr>
                <w:spacing w:val="24"/>
                <w:sz w:val="17"/>
              </w:rPr>
              <w:t xml:space="preserve"> wil ik me focussen op specifieke problemen waar de universiteit al jaren mee worstelt,</w:t>
            </w:r>
          </w:p>
          <w:p w14:paraId="69C4E563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 </w:t>
            </w:r>
            <w:proofErr w:type="gramStart"/>
            <w:r w:rsidRPr="00D03E10">
              <w:rPr>
                <w:spacing w:val="24"/>
                <w:sz w:val="17"/>
              </w:rPr>
              <w:t>zoals</w:t>
            </w:r>
            <w:proofErr w:type="gramEnd"/>
            <w:r w:rsidRPr="00D03E10">
              <w:rPr>
                <w:spacing w:val="24"/>
                <w:sz w:val="17"/>
              </w:rPr>
              <w:t xml:space="preserve"> de kwaliteit van het onderwijs. Deze issues staan nu in de spotlight dankzij de huidige pandemie. </w:t>
            </w:r>
          </w:p>
          <w:p w14:paraId="563E7517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>Als een student die zelf voortdurend worstelt met de organen binnen Tilburg University ben ik gemotiveerd om</w:t>
            </w:r>
          </w:p>
          <w:p w14:paraId="75A6340C" w14:textId="41A0F0B0" w:rsidR="00D03E10" w:rsidRPr="00D03E10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 </w:t>
            </w:r>
            <w:proofErr w:type="gramStart"/>
            <w:r w:rsidRPr="00D03E10">
              <w:rPr>
                <w:spacing w:val="24"/>
                <w:sz w:val="17"/>
              </w:rPr>
              <w:t>positieve</w:t>
            </w:r>
            <w:proofErr w:type="gramEnd"/>
            <w:r w:rsidRPr="00D03E10">
              <w:rPr>
                <w:spacing w:val="24"/>
                <w:sz w:val="17"/>
              </w:rPr>
              <w:t xml:space="preserve"> verandering door te voeren.</w:t>
            </w:r>
          </w:p>
          <w:p w14:paraId="04279657" w14:textId="77777777" w:rsidR="00D03E10" w:rsidRPr="00D03E10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  <w:p w14:paraId="7AEEFA9B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Student Party ECCO gaat vooruit om Tilburg University te verbeteren met de input van onze medestudenten. </w:t>
            </w:r>
          </w:p>
          <w:p w14:paraId="5316C3F5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7"/>
              </w:rPr>
              <w:t xml:space="preserve">Geloof jij dat de universiteit harder moet werken om een soepelere transitie van online naar offline leren te </w:t>
            </w:r>
          </w:p>
          <w:p w14:paraId="5649E977" w14:textId="3D11131B" w:rsidR="008A0652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D03E10">
              <w:rPr>
                <w:spacing w:val="24"/>
                <w:sz w:val="17"/>
              </w:rPr>
              <w:t>realiseren</w:t>
            </w:r>
            <w:proofErr w:type="gramEnd"/>
            <w:r w:rsidRPr="00D03E10">
              <w:rPr>
                <w:spacing w:val="24"/>
                <w:sz w:val="17"/>
              </w:rPr>
              <w:t xml:space="preserve">? Stem dan </w:t>
            </w:r>
            <w:proofErr w:type="spellStart"/>
            <w:r w:rsidRPr="00D03E10">
              <w:rPr>
                <w:spacing w:val="24"/>
                <w:sz w:val="17"/>
              </w:rPr>
              <w:t>ECCO’s</w:t>
            </w:r>
            <w:proofErr w:type="spellEnd"/>
            <w:r w:rsidRPr="00D03E10">
              <w:rPr>
                <w:spacing w:val="24"/>
                <w:sz w:val="17"/>
              </w:rPr>
              <w:t xml:space="preserve"> #1 12, 13 en 14 April en dan kunnen we dit samen op gaan lossen!</w:t>
            </w:r>
          </w:p>
        </w:tc>
      </w:tr>
    </w:tbl>
    <w:p w14:paraId="144514DF" w14:textId="0A10F679" w:rsidR="002D77F8" w:rsidRDefault="002D77F8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p w14:paraId="0F431E7A" w14:textId="77777777" w:rsidR="0093420A" w:rsidRDefault="0093420A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tbl>
      <w:tblPr>
        <w:tblStyle w:val="TableGrid"/>
        <w:tblW w:w="11057" w:type="dxa"/>
        <w:tblInd w:w="-1000" w:type="dxa"/>
        <w:tblLook w:val="04A0" w:firstRow="1" w:lastRow="0" w:firstColumn="1" w:lastColumn="0" w:noHBand="0" w:noVBand="1"/>
      </w:tblPr>
      <w:tblGrid>
        <w:gridCol w:w="4336"/>
        <w:gridCol w:w="2967"/>
        <w:gridCol w:w="3754"/>
      </w:tblGrid>
      <w:tr w:rsidR="006303B6" w14:paraId="74EA34FA" w14:textId="77777777" w:rsidTr="00CF2D53">
        <w:tc>
          <w:tcPr>
            <w:tcW w:w="3756" w:type="dxa"/>
            <w:vMerge w:val="restart"/>
          </w:tcPr>
          <w:p w14:paraId="4455CA53" w14:textId="6A017C50" w:rsidR="006303B6" w:rsidRDefault="00CC6D4A" w:rsidP="0093420A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noProof/>
                <w:spacing w:val="24"/>
                <w:sz w:val="17"/>
              </w:rPr>
              <w:drawing>
                <wp:anchor distT="0" distB="0" distL="114300" distR="114300" simplePos="0" relativeHeight="251673600" behindDoc="0" locked="0" layoutInCell="1" allowOverlap="1" wp14:anchorId="560AE706" wp14:editId="236197E0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13600" cy="2613600"/>
                  <wp:effectExtent l="0" t="0" r="3175" b="3175"/>
                  <wp:wrapSquare wrapText="bothSides"/>
                  <wp:docPr id="16" name="Picture 16" descr="A person with long hai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with long hair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0" cy="26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14:paraId="2A3FBCC7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Fractie</w:t>
            </w:r>
          </w:p>
          <w:p w14:paraId="6A39E3F9" w14:textId="23C93C88" w:rsidR="006303B6" w:rsidRDefault="002D77F8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Student Party ECCO</w:t>
            </w:r>
          </w:p>
        </w:tc>
        <w:tc>
          <w:tcPr>
            <w:tcW w:w="4116" w:type="dxa"/>
            <w:vMerge w:val="restart"/>
          </w:tcPr>
          <w:p w14:paraId="49EBC4D0" w14:textId="03E7E550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Positie op lijst:2</w:t>
            </w:r>
          </w:p>
        </w:tc>
      </w:tr>
      <w:tr w:rsidR="006303B6" w14:paraId="1B1D61E7" w14:textId="77777777" w:rsidTr="0093420A">
        <w:trPr>
          <w:trHeight w:val="3638"/>
        </w:trPr>
        <w:tc>
          <w:tcPr>
            <w:tcW w:w="3756" w:type="dxa"/>
            <w:vMerge/>
          </w:tcPr>
          <w:p w14:paraId="57FF5DB8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  <w:tc>
          <w:tcPr>
            <w:tcW w:w="3185" w:type="dxa"/>
          </w:tcPr>
          <w:p w14:paraId="7ABB4244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Naam kandidaat:</w:t>
            </w:r>
          </w:p>
          <w:p w14:paraId="7CEA3684" w14:textId="6552036A" w:rsidR="006303B6" w:rsidRDefault="002D77F8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spellStart"/>
            <w:r>
              <w:rPr>
                <w:spacing w:val="24"/>
                <w:sz w:val="17"/>
              </w:rPr>
              <w:t>Atche</w:t>
            </w:r>
            <w:proofErr w:type="spellEnd"/>
            <w:r>
              <w:rPr>
                <w:spacing w:val="24"/>
                <w:sz w:val="17"/>
              </w:rPr>
              <w:t xml:space="preserve"> </w:t>
            </w:r>
            <w:proofErr w:type="spellStart"/>
            <w:r>
              <w:rPr>
                <w:spacing w:val="24"/>
                <w:sz w:val="17"/>
              </w:rPr>
              <w:t>Bilyal</w:t>
            </w:r>
            <w:proofErr w:type="spellEnd"/>
          </w:p>
        </w:tc>
        <w:tc>
          <w:tcPr>
            <w:tcW w:w="4116" w:type="dxa"/>
            <w:vMerge/>
          </w:tcPr>
          <w:p w14:paraId="403A640F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</w:tr>
      <w:tr w:rsidR="006303B6" w14:paraId="71D08F39" w14:textId="77777777" w:rsidTr="00CC6D4A">
        <w:trPr>
          <w:trHeight w:val="7906"/>
        </w:trPr>
        <w:tc>
          <w:tcPr>
            <w:tcW w:w="11057" w:type="dxa"/>
            <w:gridSpan w:val="3"/>
          </w:tcPr>
          <w:p w14:paraId="5DC3CDE4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Mijn naam is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Atche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Bilyal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en ik ben trots om op de lijst te staan voor ECCO in de 2022-2023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Faculty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Council</w:t>
            </w:r>
          </w:p>
          <w:p w14:paraId="1926956C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verkiezingen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. Sinds het begin van mijn studie vertegenwoordig ik het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IBA studentenbelang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in de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Sounding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Board en nu</w:t>
            </w:r>
          </w:p>
          <w:p w14:paraId="17E25046" w14:textId="3BBE9352" w:rsidR="00D03E10" w:rsidRPr="00D03E10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wil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ik dit werk graag voortzetten voor alle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TiSEM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studenten.</w:t>
            </w:r>
          </w:p>
          <w:p w14:paraId="242AD28B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>Momenteel studeer ik BSc International Business Administration. Van oorsprong kom ik uit Bulgarije en ben ik hier</w:t>
            </w:r>
          </w:p>
          <w:p w14:paraId="21AE4826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lid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van internationale gemeenschap op deze universiteit. Naast het studeren vind ik het ook belangrijk mezelf verder</w:t>
            </w:r>
          </w:p>
          <w:p w14:paraId="01D6C86B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te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ontwikkelen door middel van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extracurriculaire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activiteiten. Mijn ervaring als middelbare school voorzitter voor drie</w:t>
            </w:r>
          </w:p>
          <w:p w14:paraId="71E05179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jaar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, voorzitter van het regionale jeugdparlement Varna, debater op internationale competities en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mede-oprichter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van </w:t>
            </w:r>
          </w:p>
          <w:p w14:paraId="05053021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proofErr w:type="gramStart"/>
            <w:r w:rsidRPr="00D03E10">
              <w:rPr>
                <w:spacing w:val="24"/>
                <w:sz w:val="15"/>
                <w:szCs w:val="15"/>
              </w:rPr>
              <w:t>het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Europese Jeugd Parlement op mijn middelbare school is daarin slechts de basis. Ik ben op het moment actief voor</w:t>
            </w:r>
          </w:p>
          <w:p w14:paraId="2600D6F6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verschillende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verenigingen en internationale organisaties, zowel op campus als daarbuiten, bijvoorbeeld Asset IB&amp;M en</w:t>
            </w:r>
          </w:p>
          <w:p w14:paraId="6CBE7072" w14:textId="094371FD" w:rsidR="00D03E10" w:rsidRPr="00D03E10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de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Rotaract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Club Varna-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Euxinograd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in mijn thuisstad. </w:t>
            </w:r>
          </w:p>
          <w:p w14:paraId="5F0AEB30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>Onze vier pilaren als Student Party ECCO voor het komende jaar zijn ‘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Career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Preparation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>’, ‘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Quality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of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Education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>’,</w:t>
            </w:r>
          </w:p>
          <w:p w14:paraId="70B0E4D7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studentwelzijn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en ‘Student Integration’. Komend jaar wil ik me voornamelijk gaan focussen op studenten integratie en</w:t>
            </w:r>
          </w:p>
          <w:p w14:paraId="5D49E442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empowerment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om meer kansen te bieden voor mensen om te groeien. Tilburg University levert een sterke basis voor</w:t>
            </w:r>
          </w:p>
          <w:p w14:paraId="3E418927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persoonlijke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groei en een levendige internationale gemeenschap. Ik geloof dat we nog veel van elkaar kunnen leren.</w:t>
            </w:r>
          </w:p>
          <w:p w14:paraId="332ACA66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Echter, er is nog steeds een integratie kloof tussen Nederlands en internationale studenten. Ik geloof dat we veel van</w:t>
            </w:r>
          </w:p>
          <w:p w14:paraId="187C35E7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elkaar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kunnen leren. Het is mijn missie om te zorgen dat iedereen comfortabel zijn of haar ideeën en meningen kan </w:t>
            </w:r>
          </w:p>
          <w:p w14:paraId="521D6F89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proofErr w:type="gramStart"/>
            <w:r w:rsidRPr="00D03E10">
              <w:rPr>
                <w:spacing w:val="24"/>
                <w:sz w:val="15"/>
                <w:szCs w:val="15"/>
              </w:rPr>
              <w:t>delen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en dat iedereen zijn academische potentieel kan vervullen. Ik wil proberen te zorgen dat elke student, ongeacht</w:t>
            </w:r>
          </w:p>
          <w:p w14:paraId="73710B89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hun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achtergrond, gelijk toegang heeft tot diverse carrièrekansen. In het kort, ik wil dat iedereen zoveel mogelijk uit het</w:t>
            </w:r>
          </w:p>
          <w:p w14:paraId="75749B01" w14:textId="6CEFDEAE" w:rsidR="00D03E10" w:rsidRPr="00D03E10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universiteitsleven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kan halen om goed voorbereid te zijn op het werkende leven. </w:t>
            </w:r>
          </w:p>
          <w:p w14:paraId="014B8383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Daarom, samen met mijn </w:t>
            </w:r>
            <w:proofErr w:type="gramStart"/>
            <w:r w:rsidRPr="00D03E10">
              <w:rPr>
                <w:spacing w:val="24"/>
                <w:sz w:val="15"/>
                <w:szCs w:val="15"/>
              </w:rPr>
              <w:t>mede bestuursleden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, zal ik mijn best doen om alle </w:t>
            </w:r>
            <w:proofErr w:type="spellStart"/>
            <w:r w:rsidRPr="00D03E10">
              <w:rPr>
                <w:spacing w:val="24"/>
                <w:sz w:val="15"/>
                <w:szCs w:val="15"/>
              </w:rPr>
              <w:t>TiSEM</w:t>
            </w:r>
            <w:proofErr w:type="spellEnd"/>
            <w:r w:rsidRPr="00D03E10">
              <w:rPr>
                <w:spacing w:val="24"/>
                <w:sz w:val="15"/>
                <w:szCs w:val="15"/>
              </w:rPr>
              <w:t xml:space="preserve"> studenten de steun en middelen te </w:t>
            </w:r>
          </w:p>
          <w:p w14:paraId="402E5F39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proofErr w:type="gramStart"/>
            <w:r w:rsidRPr="00D03E10">
              <w:rPr>
                <w:spacing w:val="24"/>
                <w:sz w:val="15"/>
                <w:szCs w:val="15"/>
              </w:rPr>
              <w:t>geven</w:t>
            </w:r>
            <w:proofErr w:type="gramEnd"/>
            <w:r w:rsidRPr="00D03E10">
              <w:rPr>
                <w:spacing w:val="24"/>
                <w:sz w:val="15"/>
                <w:szCs w:val="15"/>
              </w:rPr>
              <w:t xml:space="preserve"> die ze nodig hebben, om hun ervaring te verbeteren in een internationaal georiënteerde atmosfeer op Tilburg</w:t>
            </w:r>
          </w:p>
          <w:p w14:paraId="2233618C" w14:textId="77777777" w:rsidR="0039597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5"/>
                <w:szCs w:val="15"/>
              </w:rPr>
            </w:pPr>
            <w:r w:rsidRPr="00D03E10">
              <w:rPr>
                <w:spacing w:val="24"/>
                <w:sz w:val="15"/>
                <w:szCs w:val="15"/>
              </w:rPr>
              <w:t xml:space="preserve"> University. Vind jij een verrijkt studentenleven met veel kansen een goed plan? Stem dan ECCO #2 op 12, 13, 14 april. </w:t>
            </w:r>
          </w:p>
          <w:p w14:paraId="5C061E98" w14:textId="4E07F449" w:rsidR="006303B6" w:rsidRDefault="00D03E10" w:rsidP="00D03E10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D03E10">
              <w:rPr>
                <w:spacing w:val="24"/>
                <w:sz w:val="15"/>
                <w:szCs w:val="15"/>
              </w:rPr>
              <w:t>Voor meer informatie kun je naar onze website www.studentpartyecco.nl.</w:t>
            </w:r>
          </w:p>
        </w:tc>
      </w:tr>
    </w:tbl>
    <w:p w14:paraId="13B0F998" w14:textId="0764079A" w:rsidR="002D77F8" w:rsidRDefault="002D77F8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p w14:paraId="1231EAC3" w14:textId="77777777" w:rsidR="002D77F8" w:rsidRDefault="002D77F8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tbl>
      <w:tblPr>
        <w:tblStyle w:val="TableGrid"/>
        <w:tblW w:w="11057" w:type="dxa"/>
        <w:tblInd w:w="-1000" w:type="dxa"/>
        <w:tblLook w:val="04A0" w:firstRow="1" w:lastRow="0" w:firstColumn="1" w:lastColumn="0" w:noHBand="0" w:noVBand="1"/>
      </w:tblPr>
      <w:tblGrid>
        <w:gridCol w:w="4336"/>
        <w:gridCol w:w="2967"/>
        <w:gridCol w:w="3754"/>
      </w:tblGrid>
      <w:tr w:rsidR="006303B6" w14:paraId="21CD8509" w14:textId="77777777" w:rsidTr="00CF2D53">
        <w:tc>
          <w:tcPr>
            <w:tcW w:w="3756" w:type="dxa"/>
            <w:vMerge w:val="restart"/>
          </w:tcPr>
          <w:p w14:paraId="2580F2B5" w14:textId="49D70365" w:rsidR="006303B6" w:rsidRDefault="00CC6D4A" w:rsidP="0093420A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noProof/>
                <w:spacing w:val="24"/>
                <w:sz w:val="17"/>
              </w:rPr>
              <w:drawing>
                <wp:anchor distT="0" distB="0" distL="114300" distR="114300" simplePos="0" relativeHeight="251674624" behindDoc="0" locked="0" layoutInCell="1" allowOverlap="1" wp14:anchorId="58AA0E5C" wp14:editId="20F4D413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13600" cy="2613600"/>
                  <wp:effectExtent l="0" t="0" r="3175" b="3175"/>
                  <wp:wrapSquare wrapText="bothSides"/>
                  <wp:docPr id="17" name="Picture 17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A person smiling for the camera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0" cy="26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14:paraId="5EEBDA86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Fractie</w:t>
            </w:r>
          </w:p>
          <w:p w14:paraId="192B3F8B" w14:textId="1A31F47D" w:rsidR="006303B6" w:rsidRDefault="002D77F8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Student Party ECCO</w:t>
            </w:r>
          </w:p>
        </w:tc>
        <w:tc>
          <w:tcPr>
            <w:tcW w:w="4116" w:type="dxa"/>
            <w:vMerge w:val="restart"/>
          </w:tcPr>
          <w:p w14:paraId="2B316A73" w14:textId="2575AA30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Positie op lijst</w:t>
            </w:r>
            <w:r w:rsidR="002D77F8">
              <w:rPr>
                <w:spacing w:val="24"/>
                <w:sz w:val="17"/>
              </w:rPr>
              <w:t>: 3</w:t>
            </w:r>
          </w:p>
        </w:tc>
      </w:tr>
      <w:tr w:rsidR="006303B6" w14:paraId="2C5C897B" w14:textId="77777777" w:rsidTr="0093420A">
        <w:trPr>
          <w:trHeight w:val="3425"/>
        </w:trPr>
        <w:tc>
          <w:tcPr>
            <w:tcW w:w="3756" w:type="dxa"/>
            <w:vMerge/>
          </w:tcPr>
          <w:p w14:paraId="64757A24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  <w:tc>
          <w:tcPr>
            <w:tcW w:w="3185" w:type="dxa"/>
          </w:tcPr>
          <w:p w14:paraId="09DBA90C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Naam kandidaat:</w:t>
            </w:r>
          </w:p>
          <w:p w14:paraId="4AF0EF66" w14:textId="0E4AED4F" w:rsidR="006303B6" w:rsidRDefault="002D77F8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 xml:space="preserve">Monika </w:t>
            </w:r>
            <w:proofErr w:type="spellStart"/>
            <w:r>
              <w:rPr>
                <w:spacing w:val="24"/>
                <w:sz w:val="17"/>
              </w:rPr>
              <w:t>Grzywacz</w:t>
            </w:r>
            <w:proofErr w:type="spellEnd"/>
          </w:p>
        </w:tc>
        <w:tc>
          <w:tcPr>
            <w:tcW w:w="4116" w:type="dxa"/>
            <w:vMerge/>
          </w:tcPr>
          <w:p w14:paraId="181D052F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</w:tr>
      <w:tr w:rsidR="006303B6" w14:paraId="6633D0EE" w14:textId="77777777" w:rsidTr="0093420A">
        <w:trPr>
          <w:trHeight w:val="8073"/>
        </w:trPr>
        <w:tc>
          <w:tcPr>
            <w:tcW w:w="11057" w:type="dxa"/>
            <w:gridSpan w:val="3"/>
          </w:tcPr>
          <w:p w14:paraId="224B63CF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Mijn naam is Monika </w:t>
            </w:r>
            <w:proofErr w:type="spellStart"/>
            <w:r w:rsidRPr="005E2E8C">
              <w:rPr>
                <w:spacing w:val="24"/>
                <w:sz w:val="17"/>
              </w:rPr>
              <w:t>Grzywacz</w:t>
            </w:r>
            <w:proofErr w:type="spellEnd"/>
            <w:r w:rsidRPr="005E2E8C">
              <w:rPr>
                <w:spacing w:val="24"/>
                <w:sz w:val="17"/>
              </w:rPr>
              <w:t xml:space="preserve">, ik ben 20 jaar oud en ik ben trots dat ik een onderdeel mag zijn van </w:t>
            </w:r>
            <w:proofErr w:type="spellStart"/>
            <w:r w:rsidRPr="005E2E8C">
              <w:rPr>
                <w:spacing w:val="24"/>
                <w:sz w:val="17"/>
              </w:rPr>
              <w:t>ECCO’s</w:t>
            </w:r>
            <w:proofErr w:type="spellEnd"/>
            <w:r w:rsidRPr="005E2E8C">
              <w:rPr>
                <w:spacing w:val="24"/>
                <w:sz w:val="17"/>
              </w:rPr>
              <w:t xml:space="preserve"> </w:t>
            </w:r>
          </w:p>
          <w:p w14:paraId="69C88FB5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kandidatenlijst</w:t>
            </w:r>
            <w:proofErr w:type="gramEnd"/>
            <w:r w:rsidRPr="005E2E8C">
              <w:rPr>
                <w:spacing w:val="24"/>
                <w:sz w:val="17"/>
              </w:rPr>
              <w:t xml:space="preserve"> voor de </w:t>
            </w:r>
            <w:proofErr w:type="spellStart"/>
            <w:r w:rsidRPr="005E2E8C">
              <w:rPr>
                <w:spacing w:val="24"/>
                <w:sz w:val="17"/>
              </w:rPr>
              <w:t>Faculty</w:t>
            </w:r>
            <w:proofErr w:type="spellEnd"/>
            <w:r w:rsidRPr="005E2E8C">
              <w:rPr>
                <w:spacing w:val="24"/>
                <w:sz w:val="17"/>
              </w:rPr>
              <w:t xml:space="preserve"> Council 2022-2023. Samen met mijn </w:t>
            </w:r>
            <w:proofErr w:type="spellStart"/>
            <w:r w:rsidRPr="005E2E8C">
              <w:rPr>
                <w:spacing w:val="24"/>
                <w:sz w:val="17"/>
              </w:rPr>
              <w:t>mede-bestuursleden</w:t>
            </w:r>
            <w:proofErr w:type="spellEnd"/>
            <w:r w:rsidRPr="005E2E8C">
              <w:rPr>
                <w:spacing w:val="24"/>
                <w:sz w:val="17"/>
              </w:rPr>
              <w:t xml:space="preserve"> wil ik me focussen </w:t>
            </w:r>
          </w:p>
          <w:p w14:paraId="20207A50" w14:textId="2743D770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op</w:t>
            </w:r>
            <w:proofErr w:type="gramEnd"/>
            <w:r w:rsidRPr="005E2E8C">
              <w:rPr>
                <w:spacing w:val="24"/>
                <w:sz w:val="17"/>
              </w:rPr>
              <w:t xml:space="preserve"> het verbeteren van de studentwelzijn alsmede het meer toegankelijker maken van carrière- en sociale ontwikkelingsmogelijkheden voor internationale studenten.</w:t>
            </w:r>
          </w:p>
          <w:p w14:paraId="3B7334D2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Momenteel ben ik een eerstejaarsstudent BSc International Business Administration. Ik ben van</w:t>
            </w:r>
          </w:p>
          <w:p w14:paraId="116F4CDC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Pools/Taiwanese afkomst en ik ben opgegroeid in Venezuela. Naast mijn studie ben ik een actief lid van</w:t>
            </w:r>
          </w:p>
          <w:p w14:paraId="50D06E85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Asset International Business &amp; Management, waarvan ik een onderdeel ben van de eerstejaars </w:t>
            </w:r>
            <w:proofErr w:type="spellStart"/>
            <w:r w:rsidRPr="005E2E8C">
              <w:rPr>
                <w:spacing w:val="24"/>
                <w:sz w:val="17"/>
              </w:rPr>
              <w:t>committee</w:t>
            </w:r>
            <w:proofErr w:type="spellEnd"/>
            <w:r w:rsidRPr="005E2E8C">
              <w:rPr>
                <w:spacing w:val="24"/>
                <w:sz w:val="17"/>
              </w:rPr>
              <w:t xml:space="preserve">. </w:t>
            </w:r>
          </w:p>
          <w:p w14:paraId="3C3CC28C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Mijn betrokkenheid binnen Asset bestaat uit het organiseren van events voor nieuwe studenten op het gebied</w:t>
            </w:r>
          </w:p>
          <w:p w14:paraId="5EE3D13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van</w:t>
            </w:r>
            <w:proofErr w:type="gramEnd"/>
            <w:r w:rsidRPr="005E2E8C">
              <w:rPr>
                <w:spacing w:val="24"/>
                <w:sz w:val="17"/>
              </w:rPr>
              <w:t xml:space="preserve"> integratie binnen het studentenleven en het verbinden met andere medestudenten. Met deze ervaringen </w:t>
            </w:r>
          </w:p>
          <w:p w14:paraId="215530D2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heb</w:t>
            </w:r>
            <w:proofErr w:type="gramEnd"/>
            <w:r w:rsidRPr="005E2E8C">
              <w:rPr>
                <w:spacing w:val="24"/>
                <w:sz w:val="17"/>
              </w:rPr>
              <w:t xml:space="preserve"> ik geleerd om organisatorisch te werk te gaan en bovendien ook mijn interesse in studentwelzijn</w:t>
            </w:r>
          </w:p>
          <w:p w14:paraId="6B09C76E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aangewakkerd</w:t>
            </w:r>
            <w:proofErr w:type="gramEnd"/>
            <w:r w:rsidRPr="005E2E8C">
              <w:rPr>
                <w:spacing w:val="24"/>
                <w:sz w:val="17"/>
              </w:rPr>
              <w:t>. Ik ben bewust dat veel nieuwe studenten vaak moeite hebben om in een nieuwe omgeving</w:t>
            </w:r>
          </w:p>
          <w:p w14:paraId="0EFA9CE8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te</w:t>
            </w:r>
            <w:proofErr w:type="gramEnd"/>
            <w:r w:rsidRPr="005E2E8C">
              <w:rPr>
                <w:spacing w:val="24"/>
                <w:sz w:val="17"/>
              </w:rPr>
              <w:t xml:space="preserve"> integreren en daarom wil ik hen helpen in het verbeteren van de </w:t>
            </w:r>
            <w:proofErr w:type="spellStart"/>
            <w:r w:rsidRPr="005E2E8C">
              <w:rPr>
                <w:spacing w:val="24"/>
                <w:sz w:val="17"/>
              </w:rPr>
              <w:t>onboarding</w:t>
            </w:r>
            <w:proofErr w:type="spellEnd"/>
            <w:r w:rsidRPr="005E2E8C">
              <w:rPr>
                <w:spacing w:val="24"/>
                <w:sz w:val="17"/>
              </w:rPr>
              <w:t xml:space="preserve"> van de studenten zodat de</w:t>
            </w:r>
          </w:p>
          <w:p w14:paraId="5A5D50AE" w14:textId="2550C936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nieuwe</w:t>
            </w:r>
            <w:proofErr w:type="gramEnd"/>
            <w:r w:rsidRPr="005E2E8C">
              <w:rPr>
                <w:spacing w:val="24"/>
                <w:sz w:val="17"/>
              </w:rPr>
              <w:t xml:space="preserve"> studenten het meeste uit hun studententijd kunnen halen.</w:t>
            </w:r>
          </w:p>
          <w:p w14:paraId="30FD326E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Gedurende het komende academisch jaar wil ik me focussen op inclusie en gelijke kansen voor alle studenten,</w:t>
            </w:r>
          </w:p>
          <w:p w14:paraId="7E4519E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ongeacht</w:t>
            </w:r>
            <w:proofErr w:type="gramEnd"/>
            <w:r w:rsidRPr="005E2E8C">
              <w:rPr>
                <w:spacing w:val="24"/>
                <w:sz w:val="17"/>
              </w:rPr>
              <w:t xml:space="preserve"> wat ieders nationaliteit is. Ik geloof erin dat in deze belangrijke vraagstuk verdere verbeteringen</w:t>
            </w:r>
          </w:p>
          <w:p w14:paraId="456E7C86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doorgevoerd</w:t>
            </w:r>
            <w:proofErr w:type="gramEnd"/>
            <w:r w:rsidRPr="005E2E8C">
              <w:rPr>
                <w:spacing w:val="24"/>
                <w:sz w:val="17"/>
              </w:rPr>
              <w:t xml:space="preserve"> kunnen worden door middel van het communiceren en het laten horen van deze kwestie, zodat </w:t>
            </w:r>
          </w:p>
          <w:p w14:paraId="7046CE0D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de</w:t>
            </w:r>
            <w:proofErr w:type="gramEnd"/>
            <w:r w:rsidRPr="005E2E8C">
              <w:rPr>
                <w:spacing w:val="24"/>
                <w:sz w:val="17"/>
              </w:rPr>
              <w:t xml:space="preserve"> faculteit dichterbij gebracht kan worden. Additioneel streef ik naar het snel handelen op de huidige zorgen,</w:t>
            </w:r>
          </w:p>
          <w:p w14:paraId="43300C3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zoals</w:t>
            </w:r>
            <w:proofErr w:type="gramEnd"/>
            <w:r w:rsidRPr="005E2E8C">
              <w:rPr>
                <w:spacing w:val="24"/>
                <w:sz w:val="17"/>
              </w:rPr>
              <w:t xml:space="preserve"> het verbeteren van het beschikbaar stellen van studiemateriaal op Canvas en daarnaast wil ik met de</w:t>
            </w:r>
          </w:p>
          <w:p w14:paraId="45B7B8C6" w14:textId="70ACADB7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juiste</w:t>
            </w:r>
            <w:proofErr w:type="gramEnd"/>
            <w:r w:rsidRPr="005E2E8C">
              <w:rPr>
                <w:spacing w:val="24"/>
                <w:sz w:val="17"/>
              </w:rPr>
              <w:t xml:space="preserve"> oplossingen komen.</w:t>
            </w:r>
          </w:p>
          <w:p w14:paraId="7C11C00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Ik hoop hiermee het onderwijs en het studentenleven binnen Tilburg University te verbeteren, door alle</w:t>
            </w:r>
          </w:p>
          <w:p w14:paraId="31B14219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spellStart"/>
            <w:r w:rsidRPr="005E2E8C">
              <w:rPr>
                <w:spacing w:val="24"/>
                <w:sz w:val="17"/>
              </w:rPr>
              <w:t>TiSEM</w:t>
            </w:r>
            <w:proofErr w:type="spellEnd"/>
            <w:r w:rsidRPr="005E2E8C">
              <w:rPr>
                <w:spacing w:val="24"/>
                <w:sz w:val="17"/>
              </w:rPr>
              <w:t xml:space="preserve"> studenten te vertegenwoordigen. Als je met mij eens bent, stem #3 op 12, 13 en 14 april.</w:t>
            </w:r>
          </w:p>
          <w:p w14:paraId="7767DA6F" w14:textId="50002C53" w:rsidR="006303B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Voor meer informatie kan je altijd onze website bezoeken: www.studentpartyecco.nl.</w:t>
            </w:r>
          </w:p>
        </w:tc>
      </w:tr>
    </w:tbl>
    <w:p w14:paraId="4F487EF3" w14:textId="77777777" w:rsidR="002D77F8" w:rsidRDefault="002D77F8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tbl>
      <w:tblPr>
        <w:tblStyle w:val="TableGrid"/>
        <w:tblW w:w="11057" w:type="dxa"/>
        <w:tblInd w:w="-1000" w:type="dxa"/>
        <w:tblLook w:val="04A0" w:firstRow="1" w:lastRow="0" w:firstColumn="1" w:lastColumn="0" w:noHBand="0" w:noVBand="1"/>
      </w:tblPr>
      <w:tblGrid>
        <w:gridCol w:w="4336"/>
        <w:gridCol w:w="2972"/>
        <w:gridCol w:w="3749"/>
      </w:tblGrid>
      <w:tr w:rsidR="006303B6" w14:paraId="7A6A7B46" w14:textId="77777777" w:rsidTr="00CF2D53">
        <w:tc>
          <w:tcPr>
            <w:tcW w:w="3756" w:type="dxa"/>
            <w:vMerge w:val="restart"/>
          </w:tcPr>
          <w:p w14:paraId="7CCE5553" w14:textId="352D8F63" w:rsidR="006303B6" w:rsidRDefault="00CC6D4A" w:rsidP="0093420A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noProof/>
                <w:spacing w:val="24"/>
                <w:sz w:val="17"/>
              </w:rPr>
              <w:drawing>
                <wp:anchor distT="0" distB="0" distL="114300" distR="114300" simplePos="0" relativeHeight="251675648" behindDoc="0" locked="0" layoutInCell="1" allowOverlap="1" wp14:anchorId="2FE2AC05" wp14:editId="413EA0AF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13600" cy="2613600"/>
                  <wp:effectExtent l="0" t="0" r="3175" b="3175"/>
                  <wp:wrapSquare wrapText="bothSides"/>
                  <wp:docPr id="18" name="Picture 18" descr="A person wearing glass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A person wearing glasses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0" cy="26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14:paraId="12AC4811" w14:textId="77A7FFAF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Fractie</w:t>
            </w:r>
          </w:p>
          <w:p w14:paraId="0308DFA1" w14:textId="4BCF9B63" w:rsidR="00F65FF5" w:rsidRDefault="00F65FF5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Student Party ECCO</w:t>
            </w:r>
          </w:p>
          <w:p w14:paraId="765571D7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  <w:tc>
          <w:tcPr>
            <w:tcW w:w="4116" w:type="dxa"/>
            <w:vMerge w:val="restart"/>
          </w:tcPr>
          <w:p w14:paraId="46FD31C0" w14:textId="3CB867D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Positie op lijst:</w:t>
            </w:r>
            <w:r w:rsidR="00F65FF5">
              <w:rPr>
                <w:spacing w:val="24"/>
                <w:sz w:val="17"/>
              </w:rPr>
              <w:t>4</w:t>
            </w:r>
          </w:p>
        </w:tc>
      </w:tr>
      <w:tr w:rsidR="006303B6" w14:paraId="742CFAAE" w14:textId="77777777" w:rsidTr="00F65FF5">
        <w:trPr>
          <w:trHeight w:val="2655"/>
        </w:trPr>
        <w:tc>
          <w:tcPr>
            <w:tcW w:w="3756" w:type="dxa"/>
            <w:vMerge/>
          </w:tcPr>
          <w:p w14:paraId="6208152D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  <w:tc>
          <w:tcPr>
            <w:tcW w:w="3185" w:type="dxa"/>
          </w:tcPr>
          <w:p w14:paraId="6B215D26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Naam kandidaat:</w:t>
            </w:r>
          </w:p>
          <w:p w14:paraId="79FF7A08" w14:textId="3FAA4177" w:rsidR="006303B6" w:rsidRDefault="00F65FF5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spellStart"/>
            <w:r>
              <w:rPr>
                <w:spacing w:val="24"/>
                <w:sz w:val="17"/>
              </w:rPr>
              <w:t>Zuzanna</w:t>
            </w:r>
            <w:proofErr w:type="spellEnd"/>
            <w:r>
              <w:rPr>
                <w:spacing w:val="24"/>
                <w:sz w:val="17"/>
              </w:rPr>
              <w:t xml:space="preserve"> </w:t>
            </w:r>
            <w:proofErr w:type="spellStart"/>
            <w:r>
              <w:rPr>
                <w:spacing w:val="24"/>
                <w:sz w:val="17"/>
              </w:rPr>
              <w:t>Kalinowska</w:t>
            </w:r>
            <w:proofErr w:type="spellEnd"/>
          </w:p>
        </w:tc>
        <w:tc>
          <w:tcPr>
            <w:tcW w:w="4116" w:type="dxa"/>
            <w:vMerge/>
          </w:tcPr>
          <w:p w14:paraId="58F96F3A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</w:tr>
      <w:tr w:rsidR="006303B6" w14:paraId="6DF4A6D4" w14:textId="77777777" w:rsidTr="002D77F8">
        <w:trPr>
          <w:trHeight w:val="7678"/>
        </w:trPr>
        <w:tc>
          <w:tcPr>
            <w:tcW w:w="11057" w:type="dxa"/>
            <w:gridSpan w:val="3"/>
          </w:tcPr>
          <w:p w14:paraId="02E584FE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Mijn naam is </w:t>
            </w:r>
            <w:proofErr w:type="spellStart"/>
            <w:r w:rsidRPr="005E2E8C">
              <w:rPr>
                <w:spacing w:val="24"/>
                <w:sz w:val="17"/>
              </w:rPr>
              <w:t>Zuzanna</w:t>
            </w:r>
            <w:proofErr w:type="spellEnd"/>
            <w:r w:rsidRPr="005E2E8C">
              <w:rPr>
                <w:spacing w:val="24"/>
                <w:sz w:val="17"/>
              </w:rPr>
              <w:t xml:space="preserve"> </w:t>
            </w:r>
            <w:proofErr w:type="spellStart"/>
            <w:r w:rsidRPr="005E2E8C">
              <w:rPr>
                <w:spacing w:val="24"/>
                <w:sz w:val="17"/>
              </w:rPr>
              <w:t>Kalinowska</w:t>
            </w:r>
            <w:proofErr w:type="spellEnd"/>
            <w:r w:rsidRPr="005E2E8C">
              <w:rPr>
                <w:spacing w:val="24"/>
                <w:sz w:val="17"/>
              </w:rPr>
              <w:t xml:space="preserve"> en ik ben blij op de lijst te staan van Student Party ECCO voor de</w:t>
            </w:r>
          </w:p>
          <w:p w14:paraId="3B4EC5C0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faculteitsraad</w:t>
            </w:r>
            <w:proofErr w:type="gramEnd"/>
            <w:r w:rsidRPr="005E2E8C">
              <w:rPr>
                <w:spacing w:val="24"/>
                <w:sz w:val="17"/>
              </w:rPr>
              <w:t xml:space="preserve"> verkiezingen. Als bestuursleden van ECCO willen we de </w:t>
            </w:r>
            <w:proofErr w:type="spellStart"/>
            <w:r w:rsidRPr="005E2E8C">
              <w:rPr>
                <w:spacing w:val="24"/>
                <w:sz w:val="17"/>
              </w:rPr>
              <w:t>Faculty</w:t>
            </w:r>
            <w:proofErr w:type="spellEnd"/>
            <w:r w:rsidRPr="005E2E8C">
              <w:rPr>
                <w:spacing w:val="24"/>
                <w:sz w:val="17"/>
              </w:rPr>
              <w:t xml:space="preserve"> Council helpen om de </w:t>
            </w:r>
          </w:p>
          <w:p w14:paraId="5A7EFE84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problemen</w:t>
            </w:r>
            <w:proofErr w:type="gramEnd"/>
            <w:r w:rsidRPr="005E2E8C">
              <w:rPr>
                <w:spacing w:val="24"/>
                <w:sz w:val="17"/>
              </w:rPr>
              <w:t xml:space="preserve"> binnen </w:t>
            </w:r>
            <w:proofErr w:type="spellStart"/>
            <w:r w:rsidRPr="005E2E8C">
              <w:rPr>
                <w:spacing w:val="24"/>
                <w:sz w:val="17"/>
              </w:rPr>
              <w:t>TiSEM</w:t>
            </w:r>
            <w:proofErr w:type="spellEnd"/>
            <w:r w:rsidRPr="005E2E8C">
              <w:rPr>
                <w:spacing w:val="24"/>
                <w:sz w:val="17"/>
              </w:rPr>
              <w:t xml:space="preserve"> te begrijpen waar studenten last van hebben en met oplossingen te komen die </w:t>
            </w:r>
          </w:p>
          <w:p w14:paraId="7A9217C7" w14:textId="54F7010B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werken</w:t>
            </w:r>
            <w:proofErr w:type="gramEnd"/>
            <w:r w:rsidRPr="005E2E8C">
              <w:rPr>
                <w:spacing w:val="24"/>
                <w:sz w:val="17"/>
              </w:rPr>
              <w:t xml:space="preserve"> voor onze studenten gemeenschap.</w:t>
            </w:r>
          </w:p>
          <w:p w14:paraId="66F7CF69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Ik ben een eerstejaars Economie student uit Polen. Ik heb veel ervaringen meegenomen vanuit mijn </w:t>
            </w:r>
          </w:p>
          <w:p w14:paraId="75C5BBC7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middelbare</w:t>
            </w:r>
            <w:proofErr w:type="gramEnd"/>
            <w:r w:rsidRPr="005E2E8C">
              <w:rPr>
                <w:spacing w:val="24"/>
                <w:sz w:val="17"/>
              </w:rPr>
              <w:t xml:space="preserve"> school als lid van de schoolraad en ik hoop een kans te krijgen ze toe te passen in het </w:t>
            </w:r>
          </w:p>
          <w:p w14:paraId="129AF4B7" w14:textId="3DC1B369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volgende</w:t>
            </w:r>
            <w:proofErr w:type="gramEnd"/>
            <w:r w:rsidRPr="005E2E8C">
              <w:rPr>
                <w:spacing w:val="24"/>
                <w:sz w:val="17"/>
              </w:rPr>
              <w:t xml:space="preserve"> academische jaar. </w:t>
            </w:r>
          </w:p>
          <w:p w14:paraId="3BDE5904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Volgend jaar wil ik me focussen op </w:t>
            </w:r>
            <w:proofErr w:type="gramStart"/>
            <w:r w:rsidRPr="005E2E8C">
              <w:rPr>
                <w:spacing w:val="24"/>
                <w:sz w:val="17"/>
              </w:rPr>
              <w:t>het kwaliteit</w:t>
            </w:r>
            <w:proofErr w:type="gramEnd"/>
            <w:r w:rsidRPr="005E2E8C">
              <w:rPr>
                <w:spacing w:val="24"/>
                <w:sz w:val="17"/>
              </w:rPr>
              <w:t xml:space="preserve"> van het onderwijs. Ik geloof dat we studenten een </w:t>
            </w:r>
          </w:p>
          <w:p w14:paraId="7CEB8736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soepelere</w:t>
            </w:r>
            <w:proofErr w:type="gramEnd"/>
            <w:r w:rsidRPr="005E2E8C">
              <w:rPr>
                <w:spacing w:val="24"/>
                <w:sz w:val="17"/>
              </w:rPr>
              <w:t xml:space="preserve"> transitie moeten geven naar een post-pandemische wereld. Ik zal </w:t>
            </w:r>
            <w:proofErr w:type="gramStart"/>
            <w:r w:rsidRPr="005E2E8C">
              <w:rPr>
                <w:spacing w:val="24"/>
                <w:sz w:val="17"/>
              </w:rPr>
              <w:t>er naar</w:t>
            </w:r>
            <w:proofErr w:type="gramEnd"/>
            <w:r w:rsidRPr="005E2E8C">
              <w:rPr>
                <w:spacing w:val="24"/>
                <w:sz w:val="17"/>
              </w:rPr>
              <w:t xml:space="preserve"> streven dat alle</w:t>
            </w:r>
          </w:p>
          <w:p w14:paraId="411A4397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leermiddelen</w:t>
            </w:r>
            <w:proofErr w:type="gramEnd"/>
            <w:r w:rsidRPr="005E2E8C">
              <w:rPr>
                <w:spacing w:val="24"/>
                <w:sz w:val="17"/>
              </w:rPr>
              <w:t xml:space="preserve"> beschikbaar zijn voor studenten en dat colleges worden opgenomen omdat dit flexibiliteit geeft</w:t>
            </w:r>
          </w:p>
          <w:p w14:paraId="3B6FD1FD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die</w:t>
            </w:r>
            <w:proofErr w:type="gramEnd"/>
            <w:r w:rsidRPr="005E2E8C">
              <w:rPr>
                <w:spacing w:val="24"/>
                <w:sz w:val="17"/>
              </w:rPr>
              <w:t xml:space="preserve"> studenten nodig hebben. Als een internationale student weet ik dat studeren in een ander land niet altijd</w:t>
            </w:r>
          </w:p>
          <w:p w14:paraId="2C42CBD2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makkelijk</w:t>
            </w:r>
            <w:proofErr w:type="gramEnd"/>
            <w:r w:rsidRPr="005E2E8C">
              <w:rPr>
                <w:spacing w:val="24"/>
                <w:sz w:val="17"/>
              </w:rPr>
              <w:t xml:space="preserve"> is. Ik wil dus zorgen dat eerstejaars studenten een goede start krijgen door middel van het </w:t>
            </w:r>
          </w:p>
          <w:p w14:paraId="11970876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verbeteren</w:t>
            </w:r>
            <w:proofErr w:type="gramEnd"/>
            <w:r w:rsidRPr="005E2E8C">
              <w:rPr>
                <w:spacing w:val="24"/>
                <w:sz w:val="17"/>
              </w:rPr>
              <w:t xml:space="preserve"> van het PASS programma. PASS mentoren wil ik ondersteunen met het begeleiden van nieuwe </w:t>
            </w:r>
          </w:p>
          <w:p w14:paraId="7D6865F0" w14:textId="6A2C40E6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studenten</w:t>
            </w:r>
            <w:proofErr w:type="gramEnd"/>
            <w:r w:rsidRPr="005E2E8C">
              <w:rPr>
                <w:spacing w:val="24"/>
                <w:sz w:val="17"/>
              </w:rPr>
              <w:t xml:space="preserve"> en het werken met de apps van de universiteit en hoe je tijdschema's opstelt.</w:t>
            </w:r>
          </w:p>
          <w:p w14:paraId="4E7DC5BE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Tijdens dit jaar heeft ECCO mooi werk gedaan en hun beloften waargemaakt zoals je kon zien in de</w:t>
            </w:r>
          </w:p>
          <w:p w14:paraId="143C680D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ingediende</w:t>
            </w:r>
            <w:proofErr w:type="gramEnd"/>
            <w:r w:rsidRPr="005E2E8C">
              <w:rPr>
                <w:spacing w:val="24"/>
                <w:sz w:val="17"/>
              </w:rPr>
              <w:t xml:space="preserve"> memo voor internationalisatie. Echter, wij denken dat er nog steeds ruimte is voor verbetering </w:t>
            </w:r>
          </w:p>
          <w:p w14:paraId="320F3761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om</w:t>
            </w:r>
            <w:proofErr w:type="gramEnd"/>
            <w:r w:rsidRPr="005E2E8C">
              <w:rPr>
                <w:spacing w:val="24"/>
                <w:sz w:val="17"/>
              </w:rPr>
              <w:t xml:space="preserve"> te promoten en te implementeren van best </w:t>
            </w:r>
            <w:proofErr w:type="spellStart"/>
            <w:r w:rsidRPr="005E2E8C">
              <w:rPr>
                <w:spacing w:val="24"/>
                <w:sz w:val="17"/>
              </w:rPr>
              <w:t>practices</w:t>
            </w:r>
            <w:proofErr w:type="spellEnd"/>
            <w:r w:rsidRPr="005E2E8C">
              <w:rPr>
                <w:spacing w:val="24"/>
                <w:sz w:val="17"/>
              </w:rPr>
              <w:t xml:space="preserve"> om </w:t>
            </w:r>
            <w:proofErr w:type="spellStart"/>
            <w:r w:rsidRPr="005E2E8C">
              <w:rPr>
                <w:spacing w:val="24"/>
                <w:sz w:val="17"/>
              </w:rPr>
              <w:t>TiSEM</w:t>
            </w:r>
            <w:proofErr w:type="spellEnd"/>
            <w:r w:rsidRPr="005E2E8C">
              <w:rPr>
                <w:spacing w:val="24"/>
                <w:sz w:val="17"/>
              </w:rPr>
              <w:t xml:space="preserve"> divers, veilig en inclusief te houden voor</w:t>
            </w:r>
          </w:p>
          <w:p w14:paraId="22DBCFBD" w14:textId="0CCC5264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alle</w:t>
            </w:r>
            <w:proofErr w:type="gramEnd"/>
            <w:r w:rsidRPr="005E2E8C">
              <w:rPr>
                <w:spacing w:val="24"/>
                <w:sz w:val="17"/>
              </w:rPr>
              <w:t xml:space="preserve"> Nederlandse en internationale studenten.</w:t>
            </w:r>
          </w:p>
          <w:p w14:paraId="25C2A7A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Ik wil meebeslissen op strategische zaken en de mogelijkheid hebben om mijn mede studenten te kunnen</w:t>
            </w:r>
          </w:p>
          <w:p w14:paraId="6F83EB76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vertegenwoordigen</w:t>
            </w:r>
            <w:proofErr w:type="gramEnd"/>
            <w:r w:rsidRPr="005E2E8C">
              <w:rPr>
                <w:spacing w:val="24"/>
                <w:sz w:val="17"/>
              </w:rPr>
              <w:t xml:space="preserve"> en mijn studentengemeenschap zo goed als mogelijk te dienen. Als je het met me eens </w:t>
            </w:r>
          </w:p>
          <w:p w14:paraId="47F76041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bent</w:t>
            </w:r>
            <w:proofErr w:type="gramEnd"/>
            <w:r w:rsidRPr="005E2E8C">
              <w:rPr>
                <w:spacing w:val="24"/>
                <w:sz w:val="17"/>
              </w:rPr>
              <w:t xml:space="preserve"> en je wil graag dat ik jou vertegenwoordig in de </w:t>
            </w:r>
            <w:proofErr w:type="spellStart"/>
            <w:r w:rsidRPr="005E2E8C">
              <w:rPr>
                <w:spacing w:val="24"/>
                <w:sz w:val="17"/>
              </w:rPr>
              <w:t>Faculty</w:t>
            </w:r>
            <w:proofErr w:type="spellEnd"/>
            <w:r w:rsidRPr="005E2E8C">
              <w:rPr>
                <w:spacing w:val="24"/>
                <w:sz w:val="17"/>
              </w:rPr>
              <w:t xml:space="preserve"> Council, stem dan op 12, 13, 14 April op mij.</w:t>
            </w:r>
          </w:p>
          <w:p w14:paraId="3459A3FB" w14:textId="32ECF81E" w:rsidR="006303B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Voor meer informatie kun je naar onze website www.studentpartyecco.nl.</w:t>
            </w:r>
          </w:p>
        </w:tc>
      </w:tr>
    </w:tbl>
    <w:p w14:paraId="2CB0D026" w14:textId="5DB0FA44" w:rsidR="006303B6" w:rsidRDefault="006303B6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p w14:paraId="697DE83B" w14:textId="5DAEF3BB" w:rsidR="006303B6" w:rsidRDefault="006303B6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p w14:paraId="6A85991B" w14:textId="224F9613" w:rsidR="006303B6" w:rsidRDefault="006303B6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p w14:paraId="623D14A4" w14:textId="77777777" w:rsidR="006303B6" w:rsidRDefault="006303B6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tbl>
      <w:tblPr>
        <w:tblStyle w:val="TableGrid"/>
        <w:tblW w:w="11057" w:type="dxa"/>
        <w:tblInd w:w="-1000" w:type="dxa"/>
        <w:tblLook w:val="04A0" w:firstRow="1" w:lastRow="0" w:firstColumn="1" w:lastColumn="0" w:noHBand="0" w:noVBand="1"/>
      </w:tblPr>
      <w:tblGrid>
        <w:gridCol w:w="4336"/>
        <w:gridCol w:w="2967"/>
        <w:gridCol w:w="3754"/>
      </w:tblGrid>
      <w:tr w:rsidR="006303B6" w14:paraId="5236C84E" w14:textId="77777777" w:rsidTr="00CF2D53">
        <w:tc>
          <w:tcPr>
            <w:tcW w:w="3756" w:type="dxa"/>
            <w:vMerge w:val="restart"/>
          </w:tcPr>
          <w:p w14:paraId="4CB486BE" w14:textId="30705267" w:rsidR="006303B6" w:rsidRDefault="00CC6D4A" w:rsidP="0093420A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noProof/>
                <w:spacing w:val="24"/>
                <w:sz w:val="17"/>
              </w:rPr>
              <w:drawing>
                <wp:anchor distT="0" distB="0" distL="114300" distR="114300" simplePos="0" relativeHeight="251676672" behindDoc="0" locked="0" layoutInCell="1" allowOverlap="1" wp14:anchorId="60161654" wp14:editId="2E8BEAF1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13600" cy="2613600"/>
                  <wp:effectExtent l="0" t="0" r="3175" b="3175"/>
                  <wp:wrapSquare wrapText="bothSides"/>
                  <wp:docPr id="19" name="Picture 19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erson smiling for the camera&#10;&#10;Description automatically generated with medium confidence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0" cy="26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14:paraId="44A1FB18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Fractie</w:t>
            </w:r>
          </w:p>
          <w:p w14:paraId="152A99EB" w14:textId="19406623" w:rsidR="006303B6" w:rsidRDefault="00F65FF5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Student Party ECCO</w:t>
            </w:r>
          </w:p>
        </w:tc>
        <w:tc>
          <w:tcPr>
            <w:tcW w:w="4116" w:type="dxa"/>
            <w:vMerge w:val="restart"/>
          </w:tcPr>
          <w:p w14:paraId="1E5F89D1" w14:textId="2F7CF46B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Positie op lijst</w:t>
            </w:r>
            <w:r w:rsidR="00F65FF5">
              <w:rPr>
                <w:spacing w:val="24"/>
                <w:sz w:val="17"/>
              </w:rPr>
              <w:t>: 5</w:t>
            </w:r>
          </w:p>
        </w:tc>
      </w:tr>
      <w:tr w:rsidR="006303B6" w14:paraId="048BA8FC" w14:textId="77777777" w:rsidTr="002D77F8">
        <w:trPr>
          <w:trHeight w:val="2362"/>
        </w:trPr>
        <w:tc>
          <w:tcPr>
            <w:tcW w:w="3756" w:type="dxa"/>
            <w:vMerge/>
          </w:tcPr>
          <w:p w14:paraId="1AAF26B7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  <w:tc>
          <w:tcPr>
            <w:tcW w:w="3185" w:type="dxa"/>
          </w:tcPr>
          <w:p w14:paraId="4C6CEDCE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Naam kandidaat:</w:t>
            </w:r>
          </w:p>
          <w:p w14:paraId="09EBE1F0" w14:textId="452C67B4" w:rsidR="006303B6" w:rsidRDefault="00F65FF5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 xml:space="preserve">Michelle </w:t>
            </w:r>
            <w:proofErr w:type="spellStart"/>
            <w:r>
              <w:rPr>
                <w:spacing w:val="24"/>
                <w:sz w:val="17"/>
              </w:rPr>
              <w:t>Kossoi</w:t>
            </w:r>
            <w:proofErr w:type="spellEnd"/>
          </w:p>
        </w:tc>
        <w:tc>
          <w:tcPr>
            <w:tcW w:w="4116" w:type="dxa"/>
            <w:vMerge/>
          </w:tcPr>
          <w:p w14:paraId="39476F75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</w:tr>
      <w:tr w:rsidR="006303B6" w14:paraId="09ECD4DE" w14:textId="77777777" w:rsidTr="0093420A">
        <w:trPr>
          <w:trHeight w:val="8237"/>
        </w:trPr>
        <w:tc>
          <w:tcPr>
            <w:tcW w:w="11057" w:type="dxa"/>
            <w:gridSpan w:val="3"/>
          </w:tcPr>
          <w:p w14:paraId="0ED79A5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Mijn naam is Michelle </w:t>
            </w:r>
            <w:proofErr w:type="spellStart"/>
            <w:r w:rsidRPr="005E2E8C">
              <w:rPr>
                <w:spacing w:val="24"/>
                <w:sz w:val="17"/>
              </w:rPr>
              <w:t>Kossoi</w:t>
            </w:r>
            <w:proofErr w:type="spellEnd"/>
            <w:r w:rsidRPr="005E2E8C">
              <w:rPr>
                <w:spacing w:val="24"/>
                <w:sz w:val="17"/>
              </w:rPr>
              <w:t xml:space="preserve"> en ik ben trots dat ik een deel mag uitmaken van de </w:t>
            </w:r>
            <w:proofErr w:type="spellStart"/>
            <w:r w:rsidRPr="005E2E8C">
              <w:rPr>
                <w:spacing w:val="24"/>
                <w:sz w:val="17"/>
              </w:rPr>
              <w:t>kandiatenlijst</w:t>
            </w:r>
            <w:proofErr w:type="spellEnd"/>
            <w:r w:rsidRPr="005E2E8C">
              <w:rPr>
                <w:spacing w:val="24"/>
                <w:sz w:val="17"/>
              </w:rPr>
              <w:t xml:space="preserve"> van ECCO </w:t>
            </w:r>
          </w:p>
          <w:p w14:paraId="6B9D2EB0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voor</w:t>
            </w:r>
            <w:proofErr w:type="gramEnd"/>
            <w:r w:rsidRPr="005E2E8C">
              <w:rPr>
                <w:spacing w:val="24"/>
                <w:sz w:val="17"/>
              </w:rPr>
              <w:t xml:space="preserve"> de </w:t>
            </w:r>
            <w:proofErr w:type="spellStart"/>
            <w:r w:rsidRPr="005E2E8C">
              <w:rPr>
                <w:spacing w:val="24"/>
                <w:sz w:val="17"/>
              </w:rPr>
              <w:t>Faculty</w:t>
            </w:r>
            <w:proofErr w:type="spellEnd"/>
            <w:r w:rsidRPr="005E2E8C">
              <w:rPr>
                <w:spacing w:val="24"/>
                <w:sz w:val="17"/>
              </w:rPr>
              <w:t xml:space="preserve"> Council 2022-2023. Samen met mijn </w:t>
            </w:r>
            <w:proofErr w:type="spellStart"/>
            <w:r w:rsidRPr="005E2E8C">
              <w:rPr>
                <w:spacing w:val="24"/>
                <w:sz w:val="17"/>
              </w:rPr>
              <w:t>mede-bestuursleden</w:t>
            </w:r>
            <w:proofErr w:type="spellEnd"/>
            <w:r w:rsidRPr="005E2E8C">
              <w:rPr>
                <w:spacing w:val="24"/>
                <w:sz w:val="17"/>
              </w:rPr>
              <w:t xml:space="preserve"> probeer ik jullie studie-ervaring te</w:t>
            </w:r>
          </w:p>
          <w:p w14:paraId="2A3ED76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verbeteren</w:t>
            </w:r>
            <w:proofErr w:type="gramEnd"/>
            <w:r w:rsidRPr="005E2E8C">
              <w:rPr>
                <w:spacing w:val="24"/>
                <w:sz w:val="17"/>
              </w:rPr>
              <w:t xml:space="preserve"> binnen Tilburg University, terwijl er rekening gehouden wordt met jullie behoeften, zorgen en</w:t>
            </w:r>
          </w:p>
          <w:p w14:paraId="5ED3D7F6" w14:textId="47D9C33C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ideeën</w:t>
            </w:r>
            <w:proofErr w:type="gramEnd"/>
            <w:r w:rsidRPr="005E2E8C">
              <w:rPr>
                <w:spacing w:val="24"/>
                <w:sz w:val="17"/>
              </w:rPr>
              <w:t>.</w:t>
            </w:r>
          </w:p>
          <w:p w14:paraId="5E7917A8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Momenteel zit ik in mijn tweede jaar van International Business Administration, wat mijn interesse voor</w:t>
            </w:r>
          </w:p>
          <w:p w14:paraId="5D06CA9C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Marketing en Management </w:t>
            </w:r>
            <w:proofErr w:type="spellStart"/>
            <w:r w:rsidRPr="005E2E8C">
              <w:rPr>
                <w:spacing w:val="24"/>
                <w:sz w:val="17"/>
              </w:rPr>
              <w:t>triggert</w:t>
            </w:r>
            <w:proofErr w:type="spellEnd"/>
            <w:r w:rsidRPr="005E2E8C">
              <w:rPr>
                <w:spacing w:val="24"/>
                <w:sz w:val="17"/>
              </w:rPr>
              <w:t>. Gezien ik een internationale student ben en ook verschillende landen heb</w:t>
            </w:r>
          </w:p>
          <w:p w14:paraId="1AB566C4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gewoond</w:t>
            </w:r>
            <w:proofErr w:type="gramEnd"/>
            <w:r w:rsidRPr="005E2E8C">
              <w:rPr>
                <w:spacing w:val="24"/>
                <w:sz w:val="17"/>
              </w:rPr>
              <w:t xml:space="preserve">, weet ik uit ervaring hoe het is om uit je comfortzone te treden en hoe het soms ook uitdagend is </w:t>
            </w:r>
          </w:p>
          <w:p w14:paraId="38187666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om</w:t>
            </w:r>
            <w:proofErr w:type="gramEnd"/>
            <w:r w:rsidRPr="005E2E8C">
              <w:rPr>
                <w:spacing w:val="24"/>
                <w:sz w:val="17"/>
              </w:rPr>
              <w:t xml:space="preserve"> voor het eerst op jezelf te gaan wonen als nieuwe student. Ik ben van oorsprong een Oekraïense die </w:t>
            </w:r>
          </w:p>
          <w:p w14:paraId="4586E5B5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opgegroeid</w:t>
            </w:r>
            <w:proofErr w:type="gramEnd"/>
            <w:r w:rsidRPr="005E2E8C">
              <w:rPr>
                <w:spacing w:val="24"/>
                <w:sz w:val="17"/>
              </w:rPr>
              <w:t xml:space="preserve"> is in Duitsland en ik heb geleerd hoe ik op een comfortabele manier met andere culturen om kan</w:t>
            </w:r>
          </w:p>
          <w:p w14:paraId="729F439C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gaan</w:t>
            </w:r>
            <w:proofErr w:type="gramEnd"/>
            <w:r w:rsidRPr="005E2E8C">
              <w:rPr>
                <w:spacing w:val="24"/>
                <w:sz w:val="17"/>
              </w:rPr>
              <w:t>. Dit zie ik als een pluspunt. Door in aanraking te komen met een internationale omgeving heeft me</w:t>
            </w:r>
          </w:p>
          <w:p w14:paraId="20E706B8" w14:textId="3BAF6324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bijgebracht</w:t>
            </w:r>
            <w:proofErr w:type="gramEnd"/>
            <w:r w:rsidRPr="005E2E8C">
              <w:rPr>
                <w:spacing w:val="24"/>
                <w:sz w:val="17"/>
              </w:rPr>
              <w:t xml:space="preserve"> dat communicatie en het overdragen van cruciale informatie erg belangrijk is.</w:t>
            </w:r>
          </w:p>
          <w:p w14:paraId="6C283524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Volgend academisch jaar focus ik me op het adequaat beschikbaar maken van cruciale informatie aan alle </w:t>
            </w:r>
          </w:p>
          <w:p w14:paraId="4D6378C6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spellStart"/>
            <w:r w:rsidRPr="005E2E8C">
              <w:rPr>
                <w:spacing w:val="24"/>
                <w:sz w:val="17"/>
              </w:rPr>
              <w:t>TiSEM</w:t>
            </w:r>
            <w:proofErr w:type="spellEnd"/>
            <w:r w:rsidRPr="005E2E8C">
              <w:rPr>
                <w:spacing w:val="24"/>
                <w:sz w:val="17"/>
              </w:rPr>
              <w:t xml:space="preserve"> studenten die hen helpt de juiste hulp en middelen te vinden die een student nodig heeft. Dit kan </w:t>
            </w:r>
          </w:p>
          <w:p w14:paraId="03F20168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gerealiseerd</w:t>
            </w:r>
            <w:proofErr w:type="gramEnd"/>
            <w:r w:rsidRPr="005E2E8C">
              <w:rPr>
                <w:spacing w:val="24"/>
                <w:sz w:val="17"/>
              </w:rPr>
              <w:t xml:space="preserve"> worden door hier bewustzijn te creëren en ervoor zorgen dat dit goed gecommuniceerd wordt is</w:t>
            </w:r>
          </w:p>
          <w:p w14:paraId="29B3C67F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hier</w:t>
            </w:r>
            <w:proofErr w:type="gramEnd"/>
            <w:r w:rsidRPr="005E2E8C">
              <w:rPr>
                <w:spacing w:val="24"/>
                <w:sz w:val="17"/>
              </w:rPr>
              <w:t xml:space="preserve"> van belang. Verder streef ik naar het integreren van studenten in een nieuwe omgeving, waar idealiter </w:t>
            </w:r>
          </w:p>
          <w:p w14:paraId="5EC7266D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zowel</w:t>
            </w:r>
            <w:proofErr w:type="gramEnd"/>
            <w:r w:rsidRPr="005E2E8C">
              <w:rPr>
                <w:spacing w:val="24"/>
                <w:sz w:val="17"/>
              </w:rPr>
              <w:t xml:space="preserve"> Nederlandse en internationale studenten met elkaar in contact kunnen komen en vervolgens elkaars</w:t>
            </w:r>
          </w:p>
          <w:p w14:paraId="18E257E9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culturen</w:t>
            </w:r>
            <w:proofErr w:type="gramEnd"/>
            <w:r w:rsidRPr="005E2E8C">
              <w:rPr>
                <w:spacing w:val="24"/>
                <w:sz w:val="17"/>
              </w:rPr>
              <w:t xml:space="preserve"> kunnen leren kennen. Dit houdt in dat men hiermee niet alleen kennis over culturen opbouwt, maar </w:t>
            </w:r>
          </w:p>
          <w:p w14:paraId="56B8D601" w14:textId="28E37F24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ook</w:t>
            </w:r>
            <w:proofErr w:type="gramEnd"/>
            <w:r w:rsidRPr="005E2E8C">
              <w:rPr>
                <w:spacing w:val="24"/>
                <w:sz w:val="17"/>
              </w:rPr>
              <w:t xml:space="preserve"> een vaardigheid ontwikkelt dat zeer waardevol kan zijn in het internationale zakenleven.</w:t>
            </w:r>
          </w:p>
          <w:p w14:paraId="1927F2EB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Om het belang van de </w:t>
            </w:r>
            <w:proofErr w:type="spellStart"/>
            <w:r w:rsidRPr="005E2E8C">
              <w:rPr>
                <w:spacing w:val="24"/>
                <w:sz w:val="17"/>
              </w:rPr>
              <w:t>TiSEM</w:t>
            </w:r>
            <w:proofErr w:type="spellEnd"/>
            <w:r w:rsidRPr="005E2E8C">
              <w:rPr>
                <w:spacing w:val="24"/>
                <w:sz w:val="17"/>
              </w:rPr>
              <w:t xml:space="preserve"> student te vertegenwoordigen zoals ‘</w:t>
            </w:r>
            <w:proofErr w:type="spellStart"/>
            <w:r w:rsidRPr="005E2E8C">
              <w:rPr>
                <w:spacing w:val="24"/>
                <w:sz w:val="17"/>
              </w:rPr>
              <w:t>career</w:t>
            </w:r>
            <w:proofErr w:type="spellEnd"/>
            <w:r w:rsidRPr="005E2E8C">
              <w:rPr>
                <w:spacing w:val="24"/>
                <w:sz w:val="17"/>
              </w:rPr>
              <w:t xml:space="preserve"> </w:t>
            </w:r>
            <w:proofErr w:type="spellStart"/>
            <w:r w:rsidRPr="005E2E8C">
              <w:rPr>
                <w:spacing w:val="24"/>
                <w:sz w:val="17"/>
              </w:rPr>
              <w:t>preparation</w:t>
            </w:r>
            <w:proofErr w:type="spellEnd"/>
            <w:r w:rsidRPr="005E2E8C">
              <w:rPr>
                <w:spacing w:val="24"/>
                <w:sz w:val="17"/>
              </w:rPr>
              <w:t>’, ‘</w:t>
            </w:r>
            <w:proofErr w:type="spellStart"/>
            <w:r w:rsidRPr="005E2E8C">
              <w:rPr>
                <w:spacing w:val="24"/>
                <w:sz w:val="17"/>
              </w:rPr>
              <w:t>quality</w:t>
            </w:r>
            <w:proofErr w:type="spellEnd"/>
            <w:r w:rsidRPr="005E2E8C">
              <w:rPr>
                <w:spacing w:val="24"/>
                <w:sz w:val="17"/>
              </w:rPr>
              <w:t xml:space="preserve"> of </w:t>
            </w:r>
            <w:proofErr w:type="spellStart"/>
            <w:r w:rsidRPr="005E2E8C">
              <w:rPr>
                <w:spacing w:val="24"/>
                <w:sz w:val="17"/>
              </w:rPr>
              <w:t>education</w:t>
            </w:r>
            <w:proofErr w:type="spellEnd"/>
            <w:r w:rsidRPr="005E2E8C">
              <w:rPr>
                <w:spacing w:val="24"/>
                <w:sz w:val="17"/>
              </w:rPr>
              <w:t>’,</w:t>
            </w:r>
          </w:p>
          <w:p w14:paraId="68E1A641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studentwelzijn</w:t>
            </w:r>
            <w:proofErr w:type="gramEnd"/>
            <w:r w:rsidRPr="005E2E8C">
              <w:rPr>
                <w:spacing w:val="24"/>
                <w:sz w:val="17"/>
              </w:rPr>
              <w:t xml:space="preserve"> en ‘student </w:t>
            </w:r>
            <w:proofErr w:type="spellStart"/>
            <w:r w:rsidRPr="005E2E8C">
              <w:rPr>
                <w:spacing w:val="24"/>
                <w:sz w:val="17"/>
              </w:rPr>
              <w:t>integration</w:t>
            </w:r>
            <w:proofErr w:type="spellEnd"/>
            <w:r w:rsidRPr="005E2E8C">
              <w:rPr>
                <w:spacing w:val="24"/>
                <w:sz w:val="17"/>
              </w:rPr>
              <w:t>’, kan je op een van de ECCO bestuursleden of op mij (#5) stemmen op</w:t>
            </w:r>
          </w:p>
          <w:p w14:paraId="35F0ABBD" w14:textId="160140D3" w:rsid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12, 13 en 14 april 2022. Ben je nieuwsgierig wat ECCO doet en wat we al bereikt hebben, aarzel niet om onze website</w:t>
            </w:r>
          </w:p>
          <w:p w14:paraId="7DADA701" w14:textId="158F4FAF" w:rsidR="006303B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www.studentpartyecco.nl</w:t>
            </w:r>
            <w:proofErr w:type="gramEnd"/>
            <w:r w:rsidRPr="005E2E8C">
              <w:rPr>
                <w:spacing w:val="24"/>
                <w:sz w:val="17"/>
              </w:rPr>
              <w:t xml:space="preserve"> te bezoeken.</w:t>
            </w:r>
          </w:p>
        </w:tc>
      </w:tr>
    </w:tbl>
    <w:p w14:paraId="06B29E93" w14:textId="77777777" w:rsidR="002D77F8" w:rsidRDefault="002D77F8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tbl>
      <w:tblPr>
        <w:tblStyle w:val="TableGrid"/>
        <w:tblW w:w="11057" w:type="dxa"/>
        <w:tblInd w:w="-1000" w:type="dxa"/>
        <w:tblLook w:val="04A0" w:firstRow="1" w:lastRow="0" w:firstColumn="1" w:lastColumn="0" w:noHBand="0" w:noVBand="1"/>
      </w:tblPr>
      <w:tblGrid>
        <w:gridCol w:w="4336"/>
        <w:gridCol w:w="2967"/>
        <w:gridCol w:w="3754"/>
      </w:tblGrid>
      <w:tr w:rsidR="006303B6" w14:paraId="6AB7B0E0" w14:textId="77777777" w:rsidTr="00CF2D53">
        <w:tc>
          <w:tcPr>
            <w:tcW w:w="3756" w:type="dxa"/>
            <w:vMerge w:val="restart"/>
          </w:tcPr>
          <w:p w14:paraId="2F78FB0E" w14:textId="2AE1856D" w:rsidR="006303B6" w:rsidRDefault="00CC6D4A" w:rsidP="0093420A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noProof/>
                <w:spacing w:val="24"/>
                <w:sz w:val="17"/>
              </w:rPr>
              <w:drawing>
                <wp:anchor distT="0" distB="0" distL="114300" distR="114300" simplePos="0" relativeHeight="251677696" behindDoc="0" locked="0" layoutInCell="1" allowOverlap="1" wp14:anchorId="28C8622B" wp14:editId="3271DB65">
                  <wp:simplePos x="0" y="0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2613600" cy="2613600"/>
                  <wp:effectExtent l="0" t="0" r="3175" b="3175"/>
                  <wp:wrapSquare wrapText="bothSides"/>
                  <wp:docPr id="20" name="Picture 20" descr="A person in a blue shirt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 descr="A person in a blue shirt&#10;&#10;Description automatically generated with medium confidenc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0" cy="261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85" w:type="dxa"/>
          </w:tcPr>
          <w:p w14:paraId="4F442346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Fractie</w:t>
            </w:r>
          </w:p>
          <w:p w14:paraId="040A1072" w14:textId="5C6FE89B" w:rsidR="006303B6" w:rsidRDefault="00F65FF5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Student Party ECCO</w:t>
            </w:r>
          </w:p>
        </w:tc>
        <w:tc>
          <w:tcPr>
            <w:tcW w:w="4116" w:type="dxa"/>
            <w:vMerge w:val="restart"/>
          </w:tcPr>
          <w:p w14:paraId="11259AFE" w14:textId="1C5F0E93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Positie op lijst:</w:t>
            </w:r>
            <w:r w:rsidR="00F65FF5">
              <w:rPr>
                <w:spacing w:val="24"/>
                <w:sz w:val="17"/>
              </w:rPr>
              <w:t>6</w:t>
            </w:r>
          </w:p>
        </w:tc>
      </w:tr>
      <w:tr w:rsidR="006303B6" w14:paraId="79713AD5" w14:textId="77777777" w:rsidTr="0093420A">
        <w:trPr>
          <w:trHeight w:val="3289"/>
        </w:trPr>
        <w:tc>
          <w:tcPr>
            <w:tcW w:w="3756" w:type="dxa"/>
            <w:vMerge/>
          </w:tcPr>
          <w:p w14:paraId="240980D4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  <w:tc>
          <w:tcPr>
            <w:tcW w:w="3185" w:type="dxa"/>
          </w:tcPr>
          <w:p w14:paraId="1BA01DBC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>
              <w:rPr>
                <w:spacing w:val="24"/>
                <w:sz w:val="17"/>
              </w:rPr>
              <w:t>Naam kandidaat:</w:t>
            </w:r>
          </w:p>
          <w:p w14:paraId="68A16B2B" w14:textId="57B03634" w:rsidR="006303B6" w:rsidRDefault="00F65FF5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spellStart"/>
            <w:r>
              <w:rPr>
                <w:spacing w:val="24"/>
                <w:sz w:val="17"/>
              </w:rPr>
              <w:t>Andrei</w:t>
            </w:r>
            <w:proofErr w:type="spellEnd"/>
            <w:r>
              <w:rPr>
                <w:spacing w:val="24"/>
                <w:sz w:val="17"/>
              </w:rPr>
              <w:t xml:space="preserve"> </w:t>
            </w:r>
            <w:proofErr w:type="spellStart"/>
            <w:r>
              <w:rPr>
                <w:spacing w:val="24"/>
                <w:sz w:val="17"/>
              </w:rPr>
              <w:t>Neagu</w:t>
            </w:r>
            <w:proofErr w:type="spellEnd"/>
          </w:p>
        </w:tc>
        <w:tc>
          <w:tcPr>
            <w:tcW w:w="4116" w:type="dxa"/>
            <w:vMerge/>
          </w:tcPr>
          <w:p w14:paraId="13994177" w14:textId="77777777" w:rsidR="006303B6" w:rsidRDefault="006303B6" w:rsidP="00CF2D53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</w:tc>
      </w:tr>
      <w:tr w:rsidR="006303B6" w14:paraId="4D17B951" w14:textId="77777777" w:rsidTr="00CC6D4A">
        <w:trPr>
          <w:trHeight w:val="7546"/>
        </w:trPr>
        <w:tc>
          <w:tcPr>
            <w:tcW w:w="11057" w:type="dxa"/>
            <w:gridSpan w:val="3"/>
          </w:tcPr>
          <w:p w14:paraId="01C3AB77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Mijn naam is </w:t>
            </w:r>
            <w:proofErr w:type="spellStart"/>
            <w:r w:rsidRPr="005E2E8C">
              <w:rPr>
                <w:spacing w:val="24"/>
                <w:sz w:val="17"/>
              </w:rPr>
              <w:t>Andrei</w:t>
            </w:r>
            <w:proofErr w:type="spellEnd"/>
            <w:r w:rsidRPr="005E2E8C">
              <w:rPr>
                <w:spacing w:val="24"/>
                <w:sz w:val="17"/>
              </w:rPr>
              <w:t xml:space="preserve"> </w:t>
            </w:r>
            <w:proofErr w:type="spellStart"/>
            <w:r w:rsidRPr="005E2E8C">
              <w:rPr>
                <w:spacing w:val="24"/>
                <w:sz w:val="17"/>
              </w:rPr>
              <w:t>Neagu</w:t>
            </w:r>
            <w:proofErr w:type="spellEnd"/>
            <w:r w:rsidRPr="005E2E8C">
              <w:rPr>
                <w:spacing w:val="24"/>
                <w:sz w:val="17"/>
              </w:rPr>
              <w:t xml:space="preserve"> en ik ben trots dat ik een onderdeel mag zijn van </w:t>
            </w:r>
            <w:proofErr w:type="spellStart"/>
            <w:r w:rsidRPr="005E2E8C">
              <w:rPr>
                <w:spacing w:val="24"/>
                <w:sz w:val="17"/>
              </w:rPr>
              <w:t>ECCO’s</w:t>
            </w:r>
            <w:proofErr w:type="spellEnd"/>
            <w:r w:rsidRPr="005E2E8C">
              <w:rPr>
                <w:spacing w:val="24"/>
                <w:sz w:val="17"/>
              </w:rPr>
              <w:t xml:space="preserve"> kandidatenlijst voor de</w:t>
            </w:r>
          </w:p>
          <w:p w14:paraId="5ABC8065" w14:textId="49209367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spellStart"/>
            <w:r w:rsidRPr="005E2E8C">
              <w:rPr>
                <w:spacing w:val="24"/>
                <w:sz w:val="17"/>
              </w:rPr>
              <w:t>Faculty</w:t>
            </w:r>
            <w:proofErr w:type="spellEnd"/>
            <w:r w:rsidRPr="005E2E8C">
              <w:rPr>
                <w:spacing w:val="24"/>
                <w:sz w:val="17"/>
              </w:rPr>
              <w:t xml:space="preserve"> Council 2022-2023. Samen met mijn </w:t>
            </w:r>
            <w:proofErr w:type="spellStart"/>
            <w:r w:rsidRPr="005E2E8C">
              <w:rPr>
                <w:spacing w:val="24"/>
                <w:sz w:val="17"/>
              </w:rPr>
              <w:t>mede-bestuursleden</w:t>
            </w:r>
            <w:proofErr w:type="spellEnd"/>
            <w:r w:rsidRPr="005E2E8C">
              <w:rPr>
                <w:spacing w:val="24"/>
                <w:sz w:val="17"/>
              </w:rPr>
              <w:t xml:space="preserve"> wil ik de belangen van de </w:t>
            </w:r>
            <w:proofErr w:type="spellStart"/>
            <w:r w:rsidRPr="005E2E8C">
              <w:rPr>
                <w:spacing w:val="24"/>
                <w:sz w:val="17"/>
              </w:rPr>
              <w:t>TiSEM</w:t>
            </w:r>
            <w:proofErr w:type="spellEnd"/>
            <w:r w:rsidRPr="005E2E8C">
              <w:rPr>
                <w:spacing w:val="24"/>
                <w:sz w:val="17"/>
              </w:rPr>
              <w:t xml:space="preserve"> studenten vertegenwoordigen en alles eraan doen om het studentenleven te verbeteren.</w:t>
            </w:r>
          </w:p>
          <w:p w14:paraId="0C968EBE" w14:textId="77777777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  <w:p w14:paraId="6B3E31B1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Ik ben een 20-jarige student uit Boekarest, Roemenië. Momenteel ben ik een derdejaars International</w:t>
            </w:r>
          </w:p>
          <w:p w14:paraId="017E6357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Business Administration student en volgend jaar ga ik aansluitend een masteropleiding volgen binnen </w:t>
            </w:r>
          </w:p>
          <w:p w14:paraId="1F096CF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Tilburg University. Gedurende de afgelopen twee jaar ben ik als internationale student voortdurend in </w:t>
            </w:r>
          </w:p>
          <w:p w14:paraId="2F87BABB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aanraking</w:t>
            </w:r>
            <w:proofErr w:type="gramEnd"/>
            <w:r w:rsidRPr="005E2E8C">
              <w:rPr>
                <w:spacing w:val="24"/>
                <w:sz w:val="17"/>
              </w:rPr>
              <w:t xml:space="preserve"> gekomen met verschillende culturen en hiermee denk ik dat ik op het punt gekomen ben dat ik ook</w:t>
            </w:r>
          </w:p>
          <w:p w14:paraId="06EEBFA8" w14:textId="47A567B1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de</w:t>
            </w:r>
            <w:proofErr w:type="gramEnd"/>
            <w:r w:rsidRPr="005E2E8C">
              <w:rPr>
                <w:spacing w:val="24"/>
                <w:sz w:val="17"/>
              </w:rPr>
              <w:t xml:space="preserve"> belangen van verschillende </w:t>
            </w:r>
            <w:proofErr w:type="spellStart"/>
            <w:r w:rsidRPr="005E2E8C">
              <w:rPr>
                <w:spacing w:val="24"/>
                <w:sz w:val="17"/>
              </w:rPr>
              <w:t>TiSEM</w:t>
            </w:r>
            <w:proofErr w:type="spellEnd"/>
            <w:r w:rsidRPr="005E2E8C">
              <w:rPr>
                <w:spacing w:val="24"/>
                <w:sz w:val="17"/>
              </w:rPr>
              <w:t xml:space="preserve"> studenten kan vertegenwoordigen.</w:t>
            </w:r>
          </w:p>
          <w:p w14:paraId="103B3F17" w14:textId="77777777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  <w:p w14:paraId="560C0A15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Mijn belangrijkste aandachtsgebied voor volgend studiejaar is de pijler ‘</w:t>
            </w:r>
            <w:proofErr w:type="spellStart"/>
            <w:r w:rsidRPr="005E2E8C">
              <w:rPr>
                <w:spacing w:val="24"/>
                <w:sz w:val="17"/>
              </w:rPr>
              <w:t>Quality</w:t>
            </w:r>
            <w:proofErr w:type="spellEnd"/>
            <w:r w:rsidRPr="005E2E8C">
              <w:rPr>
                <w:spacing w:val="24"/>
                <w:sz w:val="17"/>
              </w:rPr>
              <w:t xml:space="preserve"> of </w:t>
            </w:r>
            <w:proofErr w:type="spellStart"/>
            <w:r w:rsidRPr="005E2E8C">
              <w:rPr>
                <w:spacing w:val="24"/>
                <w:sz w:val="17"/>
              </w:rPr>
              <w:t>Education</w:t>
            </w:r>
            <w:proofErr w:type="spellEnd"/>
            <w:r w:rsidRPr="005E2E8C">
              <w:rPr>
                <w:spacing w:val="24"/>
                <w:sz w:val="17"/>
              </w:rPr>
              <w:t xml:space="preserve">’. Ten eerste wil </w:t>
            </w:r>
          </w:p>
          <w:p w14:paraId="3BD46547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ik</w:t>
            </w:r>
            <w:proofErr w:type="gramEnd"/>
            <w:r w:rsidRPr="005E2E8C">
              <w:rPr>
                <w:spacing w:val="24"/>
                <w:sz w:val="17"/>
              </w:rPr>
              <w:t xml:space="preserve"> ervoor zorgen dat </w:t>
            </w:r>
            <w:proofErr w:type="spellStart"/>
            <w:r w:rsidRPr="005E2E8C">
              <w:rPr>
                <w:spacing w:val="24"/>
                <w:sz w:val="17"/>
              </w:rPr>
              <w:t>TiSEM</w:t>
            </w:r>
            <w:proofErr w:type="spellEnd"/>
            <w:r w:rsidRPr="005E2E8C">
              <w:rPr>
                <w:spacing w:val="24"/>
                <w:sz w:val="17"/>
              </w:rPr>
              <w:t xml:space="preserve"> studenten het beste uit hun curriculum kunnen halen en dat de studenten de </w:t>
            </w:r>
          </w:p>
          <w:p w14:paraId="1416BCF0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proofErr w:type="gramStart"/>
            <w:r w:rsidRPr="005E2E8C">
              <w:rPr>
                <w:spacing w:val="24"/>
                <w:sz w:val="17"/>
              </w:rPr>
              <w:t>benodigde</w:t>
            </w:r>
            <w:proofErr w:type="gramEnd"/>
            <w:r w:rsidRPr="005E2E8C">
              <w:rPr>
                <w:spacing w:val="24"/>
                <w:sz w:val="17"/>
              </w:rPr>
              <w:t xml:space="preserve"> ondersteuning krijgen, zowel online als offline, om hun vakken succesvol te behalen. </w:t>
            </w:r>
          </w:p>
          <w:p w14:paraId="09E35058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Ten tweede, een ander doel is dat de transitie naar een post-pandemische periode in het onderwijs zo soepel</w:t>
            </w:r>
          </w:p>
          <w:p w14:paraId="119BA44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mogelijk</w:t>
            </w:r>
            <w:proofErr w:type="gramEnd"/>
            <w:r w:rsidRPr="005E2E8C">
              <w:rPr>
                <w:spacing w:val="24"/>
                <w:sz w:val="17"/>
              </w:rPr>
              <w:t xml:space="preserve"> verloopt. Zoals dit jaar zouden delen van het onderwijs plotseling overschakelen van online naar</w:t>
            </w:r>
          </w:p>
          <w:p w14:paraId="3DFE8AD7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on</w:t>
            </w:r>
            <w:proofErr w:type="gramEnd"/>
            <w:r w:rsidRPr="005E2E8C">
              <w:rPr>
                <w:spacing w:val="24"/>
                <w:sz w:val="17"/>
              </w:rPr>
              <w:t>-campus onderwijs is niet gegaan zoals het gepland is en ik weet zeker dat studenten en de faculteit dit</w:t>
            </w:r>
          </w:p>
          <w:p w14:paraId="4BF00B87" w14:textId="4CB7B098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willen</w:t>
            </w:r>
            <w:proofErr w:type="gramEnd"/>
            <w:r w:rsidRPr="005E2E8C">
              <w:rPr>
                <w:spacing w:val="24"/>
                <w:sz w:val="17"/>
              </w:rPr>
              <w:t xml:space="preserve"> verbeteren.</w:t>
            </w:r>
          </w:p>
          <w:p w14:paraId="52F72065" w14:textId="77777777" w:rsidR="005E2E8C" w:rsidRPr="005E2E8C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</w:p>
          <w:p w14:paraId="38292FBA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>Ik hoop dat jullie de kandidatuur van mij en collega’s van ECCO ondersteunen om hiermee hopelijk de ‘</w:t>
            </w:r>
            <w:proofErr w:type="spellStart"/>
            <w:r w:rsidRPr="005E2E8C">
              <w:rPr>
                <w:spacing w:val="24"/>
                <w:sz w:val="17"/>
              </w:rPr>
              <w:t>Quality</w:t>
            </w:r>
            <w:proofErr w:type="spellEnd"/>
          </w:p>
          <w:p w14:paraId="14BFF152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of</w:t>
            </w:r>
            <w:proofErr w:type="gramEnd"/>
            <w:r w:rsidRPr="005E2E8C">
              <w:rPr>
                <w:spacing w:val="24"/>
                <w:sz w:val="17"/>
              </w:rPr>
              <w:t xml:space="preserve"> </w:t>
            </w:r>
            <w:proofErr w:type="spellStart"/>
            <w:r w:rsidRPr="005E2E8C">
              <w:rPr>
                <w:spacing w:val="24"/>
                <w:sz w:val="17"/>
              </w:rPr>
              <w:t>Education</w:t>
            </w:r>
            <w:proofErr w:type="spellEnd"/>
            <w:r w:rsidRPr="005E2E8C">
              <w:rPr>
                <w:spacing w:val="24"/>
                <w:sz w:val="17"/>
              </w:rPr>
              <w:t xml:space="preserve">’ van </w:t>
            </w:r>
            <w:proofErr w:type="spellStart"/>
            <w:r w:rsidRPr="005E2E8C">
              <w:rPr>
                <w:spacing w:val="24"/>
                <w:sz w:val="17"/>
              </w:rPr>
              <w:t>TiSEM</w:t>
            </w:r>
            <w:proofErr w:type="spellEnd"/>
            <w:r w:rsidRPr="005E2E8C">
              <w:rPr>
                <w:spacing w:val="24"/>
                <w:sz w:val="17"/>
              </w:rPr>
              <w:t xml:space="preserve"> te verbeteren in het aankomende studiejaar. Als je denkt dat dit zeker een issue is</w:t>
            </w:r>
          </w:p>
          <w:p w14:paraId="789C15E3" w14:textId="77777777" w:rsidR="0039597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dat</w:t>
            </w:r>
            <w:proofErr w:type="gramEnd"/>
            <w:r w:rsidRPr="005E2E8C">
              <w:rPr>
                <w:spacing w:val="24"/>
                <w:sz w:val="17"/>
              </w:rPr>
              <w:t xml:space="preserve"> verbeterd kan worden, stem #6 op 12-14 april. Voor meer informatie, raadpleeg onze</w:t>
            </w:r>
          </w:p>
          <w:p w14:paraId="5D1D6E27" w14:textId="229992A9" w:rsidR="006303B6" w:rsidRDefault="005E2E8C" w:rsidP="005E2E8C">
            <w:pPr>
              <w:tabs>
                <w:tab w:val="left" w:pos="4140"/>
              </w:tabs>
              <w:spacing w:line="360" w:lineRule="exact"/>
              <w:ind w:right="-1768"/>
              <w:rPr>
                <w:spacing w:val="24"/>
                <w:sz w:val="17"/>
              </w:rPr>
            </w:pPr>
            <w:r w:rsidRPr="005E2E8C">
              <w:rPr>
                <w:spacing w:val="24"/>
                <w:sz w:val="17"/>
              </w:rPr>
              <w:t xml:space="preserve"> </w:t>
            </w:r>
            <w:proofErr w:type="gramStart"/>
            <w:r w:rsidRPr="005E2E8C">
              <w:rPr>
                <w:spacing w:val="24"/>
                <w:sz w:val="17"/>
              </w:rPr>
              <w:t>website</w:t>
            </w:r>
            <w:proofErr w:type="gramEnd"/>
            <w:r w:rsidRPr="005E2E8C">
              <w:rPr>
                <w:spacing w:val="24"/>
                <w:sz w:val="17"/>
              </w:rPr>
              <w:t xml:space="preserve"> www.studentpartyecco.nl.</w:t>
            </w:r>
          </w:p>
        </w:tc>
      </w:tr>
    </w:tbl>
    <w:p w14:paraId="642CEBF5" w14:textId="222D2887" w:rsidR="006303B6" w:rsidRDefault="006303B6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p w14:paraId="39787D30" w14:textId="77777777" w:rsidR="006303B6" w:rsidRDefault="006303B6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p w14:paraId="46A15437" w14:textId="77777777" w:rsidR="00F65FF5" w:rsidRDefault="00F65FF5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p w14:paraId="3D6FBC5C" w14:textId="77777777" w:rsidR="0093420A" w:rsidRDefault="0093420A" w:rsidP="005A7805">
      <w:pPr>
        <w:tabs>
          <w:tab w:val="left" w:pos="4140"/>
        </w:tabs>
        <w:spacing w:line="360" w:lineRule="exact"/>
        <w:ind w:right="-1768"/>
        <w:rPr>
          <w:spacing w:val="24"/>
          <w:sz w:val="17"/>
        </w:rPr>
      </w:pPr>
    </w:p>
    <w:sectPr w:rsidR="0093420A" w:rsidSect="00317FD4">
      <w:footerReference w:type="default" r:id="rId15"/>
      <w:pgSz w:w="11906" w:h="16838"/>
      <w:pgMar w:top="1418" w:right="924" w:bottom="1826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0AA60D" w14:textId="77777777" w:rsidR="00DC75AF" w:rsidRDefault="00DC75AF">
      <w:r>
        <w:separator/>
      </w:r>
    </w:p>
  </w:endnote>
  <w:endnote w:type="continuationSeparator" w:id="0">
    <w:p w14:paraId="11922E08" w14:textId="77777777" w:rsidR="00DC75AF" w:rsidRDefault="00DC7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49E98F" w14:textId="77777777" w:rsidR="002F1D47" w:rsidRDefault="008F1B34">
    <w:pPr>
      <w:pStyle w:val="Footer"/>
      <w:jc w:val="center"/>
    </w:pPr>
    <w:r>
      <w:rPr>
        <w:rStyle w:val="PageNumber"/>
      </w:rPr>
      <w:fldChar w:fldCharType="begin"/>
    </w:r>
    <w:r w:rsidR="002F1D47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99389A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F2F3D6" w14:textId="77777777" w:rsidR="00DC75AF" w:rsidRDefault="00DC75AF">
      <w:r>
        <w:separator/>
      </w:r>
    </w:p>
  </w:footnote>
  <w:footnote w:type="continuationSeparator" w:id="0">
    <w:p w14:paraId="2691956C" w14:textId="77777777" w:rsidR="00DC75AF" w:rsidRDefault="00DC75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7805"/>
    <w:rsid w:val="000A5157"/>
    <w:rsid w:val="000C3F6B"/>
    <w:rsid w:val="000C66D5"/>
    <w:rsid w:val="000E0191"/>
    <w:rsid w:val="001341D3"/>
    <w:rsid w:val="002B6C65"/>
    <w:rsid w:val="002D77F8"/>
    <w:rsid w:val="002F1D47"/>
    <w:rsid w:val="0030211E"/>
    <w:rsid w:val="00317FD4"/>
    <w:rsid w:val="00380413"/>
    <w:rsid w:val="00395976"/>
    <w:rsid w:val="003A1643"/>
    <w:rsid w:val="003E7126"/>
    <w:rsid w:val="004D1464"/>
    <w:rsid w:val="00516E99"/>
    <w:rsid w:val="005A7805"/>
    <w:rsid w:val="005B1A04"/>
    <w:rsid w:val="005B5856"/>
    <w:rsid w:val="005E2E8C"/>
    <w:rsid w:val="006303B6"/>
    <w:rsid w:val="0068481F"/>
    <w:rsid w:val="006C11C0"/>
    <w:rsid w:val="00833C6C"/>
    <w:rsid w:val="00837534"/>
    <w:rsid w:val="00851BAE"/>
    <w:rsid w:val="00876146"/>
    <w:rsid w:val="00876C83"/>
    <w:rsid w:val="008A0652"/>
    <w:rsid w:val="008D0547"/>
    <w:rsid w:val="008F0E69"/>
    <w:rsid w:val="008F1B34"/>
    <w:rsid w:val="008F50DA"/>
    <w:rsid w:val="008F7FC0"/>
    <w:rsid w:val="0093420A"/>
    <w:rsid w:val="0099389A"/>
    <w:rsid w:val="009E2056"/>
    <w:rsid w:val="009E505E"/>
    <w:rsid w:val="00A050AA"/>
    <w:rsid w:val="00A6265B"/>
    <w:rsid w:val="00AB0527"/>
    <w:rsid w:val="00B85D42"/>
    <w:rsid w:val="00C23C3B"/>
    <w:rsid w:val="00C341ED"/>
    <w:rsid w:val="00CC6D4A"/>
    <w:rsid w:val="00D03E10"/>
    <w:rsid w:val="00D14FFD"/>
    <w:rsid w:val="00DC75AF"/>
    <w:rsid w:val="00E0551D"/>
    <w:rsid w:val="00E329D5"/>
    <w:rsid w:val="00F23898"/>
    <w:rsid w:val="00F3268E"/>
    <w:rsid w:val="00F62386"/>
    <w:rsid w:val="00F65FF5"/>
    <w:rsid w:val="00FA213B"/>
    <w:rsid w:val="00FC1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649E96C"/>
  <w15:docId w15:val="{18A9C8C9-BF3C-4B65-9B7F-381A2BB59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17FD4"/>
    <w:pPr>
      <w:spacing w:line="280" w:lineRule="exact"/>
    </w:pPr>
    <w:rPr>
      <w:rFonts w:ascii="Arial" w:hAnsi="Arial" w:cs="Arial"/>
      <w:spacing w:val="6"/>
      <w:sz w:val="21"/>
      <w:szCs w:val="24"/>
      <w:lang w:val="nl-NL"/>
    </w:rPr>
  </w:style>
  <w:style w:type="paragraph" w:styleId="Heading1">
    <w:name w:val="heading 1"/>
    <w:basedOn w:val="Normal"/>
    <w:next w:val="Normal"/>
    <w:qFormat/>
    <w:rsid w:val="00317FD4"/>
    <w:pPr>
      <w:keepNext/>
      <w:tabs>
        <w:tab w:val="left" w:pos="1980"/>
        <w:tab w:val="left" w:pos="3960"/>
      </w:tabs>
      <w:outlineLvl w:val="0"/>
    </w:pPr>
    <w:rPr>
      <w:b/>
      <w:bCs/>
      <w:sz w:val="16"/>
    </w:rPr>
  </w:style>
  <w:style w:type="paragraph" w:styleId="Heading2">
    <w:name w:val="heading 2"/>
    <w:basedOn w:val="Normal"/>
    <w:next w:val="Normal"/>
    <w:qFormat/>
    <w:rsid w:val="00317FD4"/>
    <w:pPr>
      <w:keepNext/>
      <w:tabs>
        <w:tab w:val="left" w:pos="720"/>
        <w:tab w:val="left" w:pos="2520"/>
        <w:tab w:val="left" w:pos="3420"/>
        <w:tab w:val="left" w:pos="4500"/>
        <w:tab w:val="left" w:pos="6480"/>
      </w:tabs>
      <w:spacing w:line="360" w:lineRule="exact"/>
      <w:ind w:right="-1769"/>
      <w:outlineLvl w:val="1"/>
    </w:pPr>
    <w:rPr>
      <w:b/>
      <w:bCs/>
      <w:sz w:val="17"/>
    </w:rPr>
  </w:style>
  <w:style w:type="paragraph" w:styleId="Heading3">
    <w:name w:val="heading 3"/>
    <w:basedOn w:val="Normal"/>
    <w:next w:val="Normal"/>
    <w:qFormat/>
    <w:rsid w:val="00317FD4"/>
    <w:pPr>
      <w:keepNext/>
      <w:outlineLvl w:val="2"/>
    </w:pPr>
    <w:rPr>
      <w:b/>
      <w:bCs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317FD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317FD4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  <w:rsid w:val="00317FD4"/>
  </w:style>
  <w:style w:type="table" w:styleId="TableGrid">
    <w:name w:val="Table Grid"/>
    <w:basedOn w:val="TableNormal"/>
    <w:rsid w:val="005A78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80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huisstijl_2013\memo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AD7C0C58448824F91D59496D38A2A0B" ma:contentTypeVersion="12" ma:contentTypeDescription="Een nieuw document maken." ma:contentTypeScope="" ma:versionID="b51b8649ba572272b91d2c9b117e0f11">
  <xsd:schema xmlns:xsd="http://www.w3.org/2001/XMLSchema" xmlns:xs="http://www.w3.org/2001/XMLSchema" xmlns:p="http://schemas.microsoft.com/office/2006/metadata/properties" xmlns:ns2="8e8f327f-1239-4f04-8aab-a0b5f064d2d7" xmlns:ns3="4247e884-9c05-420e-9e4b-e2608af499a5" targetNamespace="http://schemas.microsoft.com/office/2006/metadata/properties" ma:root="true" ma:fieldsID="09cb6e942897c97d23d0d55f5201729b" ns2:_="" ns3:_="">
    <xsd:import namespace="8e8f327f-1239-4f04-8aab-a0b5f064d2d7"/>
    <xsd:import namespace="4247e884-9c05-420e-9e4b-e2608af499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8f327f-1239-4f04-8aab-a0b5f064d2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47e884-9c05-420e-9e4b-e2608af499a5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B05BD8C-349E-4698-B351-4370826F314D}"/>
</file>

<file path=customXml/itemProps2.xml><?xml version="1.0" encoding="utf-8"?>
<ds:datastoreItem xmlns:ds="http://schemas.openxmlformats.org/officeDocument/2006/customXml" ds:itemID="{D70ECB39-C90F-452D-B7A5-383A434D825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4B61E318-6BBD-46BA-AB74-55E98554B1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C:\huisstijl_2013\memo.dotm</Template>
  <TotalTime>9</TotalTime>
  <Pages>7</Pages>
  <Words>1925</Words>
  <Characters>10976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</vt:lpstr>
    </vt:vector>
  </TitlesOfParts>
  <Company>Tilburg University</Company>
  <LinksUpToDate>false</LinksUpToDate>
  <CharactersWithSpaces>12876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</dc:title>
  <dc:creator>Annelieke Koster</dc:creator>
  <cp:keywords/>
  <cp:lastModifiedBy>Mac Book</cp:lastModifiedBy>
  <cp:revision>4</cp:revision>
  <cp:lastPrinted>2003-01-23T08:11:00Z</cp:lastPrinted>
  <dcterms:created xsi:type="dcterms:W3CDTF">2022-03-22T07:54:00Z</dcterms:created>
  <dcterms:modified xsi:type="dcterms:W3CDTF">2022-03-22T08:09:00Z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0x0101001AD7C0C58448824F91D59496D38A2A0B</vt:lpwstr>
  </property>
</Properties>
</file>