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9E96C" w14:textId="77777777" w:rsidR="002F1D47" w:rsidRDefault="002F1D47">
      <w:pPr>
        <w:tabs>
          <w:tab w:val="left" w:pos="4140"/>
        </w:tabs>
        <w:spacing w:line="360" w:lineRule="exact"/>
        <w:ind w:right="-876" w:hanging="1418"/>
        <w:jc w:val="center"/>
        <w:rPr>
          <w:bCs/>
          <w:smallCaps/>
          <w:spacing w:val="22"/>
          <w:sz w:val="17"/>
        </w:rPr>
      </w:pPr>
    </w:p>
    <w:p w14:paraId="5649E96D" w14:textId="77777777" w:rsidR="002F1D47" w:rsidRDefault="002F1D47">
      <w:pPr>
        <w:tabs>
          <w:tab w:val="left" w:pos="4140"/>
        </w:tabs>
        <w:spacing w:line="360" w:lineRule="exact"/>
        <w:ind w:right="-876" w:hanging="1418"/>
        <w:jc w:val="center"/>
        <w:rPr>
          <w:bCs/>
          <w:smallCaps/>
          <w:spacing w:val="22"/>
          <w:sz w:val="17"/>
        </w:rPr>
      </w:pPr>
      <w:bookmarkStart w:id="0" w:name="fldfaculteit"/>
      <w:bookmarkEnd w:id="0"/>
    </w:p>
    <w:p w14:paraId="132B36C5" w14:textId="77777777" w:rsidR="002B7CF5" w:rsidRDefault="005A7805" w:rsidP="005A7805">
      <w:pPr>
        <w:tabs>
          <w:tab w:val="left" w:pos="4140"/>
        </w:tabs>
        <w:spacing w:line="360" w:lineRule="exact"/>
        <w:ind w:right="-1768"/>
        <w:rPr>
          <w:spacing w:val="24"/>
          <w:sz w:val="17"/>
        </w:rPr>
      </w:pPr>
      <w:r>
        <w:rPr>
          <w:spacing w:val="24"/>
          <w:sz w:val="17"/>
        </w:rPr>
        <w:t>Nederlands (English below)</w:t>
      </w:r>
    </w:p>
    <w:p w14:paraId="7CC8E59A" w14:textId="77777777" w:rsidR="002B7CF5" w:rsidRDefault="002B7CF5" w:rsidP="005A7805">
      <w:pPr>
        <w:tabs>
          <w:tab w:val="left" w:pos="4140"/>
        </w:tabs>
        <w:spacing w:line="360" w:lineRule="exact"/>
        <w:ind w:right="-1768"/>
        <w:rPr>
          <w:noProof/>
          <w:spacing w:val="24"/>
          <w:sz w:val="17"/>
        </w:rPr>
      </w:pPr>
    </w:p>
    <w:p w14:paraId="78C18B3D" w14:textId="77777777" w:rsidR="002B7CF5" w:rsidRDefault="002B7CF5" w:rsidP="005A7805">
      <w:pPr>
        <w:tabs>
          <w:tab w:val="left" w:pos="4140"/>
        </w:tabs>
        <w:spacing w:line="360" w:lineRule="exact"/>
        <w:ind w:right="-1768"/>
        <w:rPr>
          <w:noProof/>
          <w:spacing w:val="24"/>
          <w:sz w:val="17"/>
        </w:rPr>
      </w:pPr>
    </w:p>
    <w:p w14:paraId="20D43DFC" w14:textId="77777777" w:rsidR="002B7CF5" w:rsidRDefault="002B7CF5" w:rsidP="005A7805">
      <w:pPr>
        <w:tabs>
          <w:tab w:val="left" w:pos="4140"/>
        </w:tabs>
        <w:spacing w:line="360" w:lineRule="exact"/>
        <w:ind w:right="-1768"/>
        <w:rPr>
          <w:noProof/>
          <w:spacing w:val="24"/>
          <w:sz w:val="17"/>
        </w:rPr>
      </w:pPr>
    </w:p>
    <w:p w14:paraId="77015D98" w14:textId="77777777" w:rsidR="002B7CF5" w:rsidRDefault="002B7CF5" w:rsidP="005A7805">
      <w:pPr>
        <w:tabs>
          <w:tab w:val="left" w:pos="4140"/>
        </w:tabs>
        <w:spacing w:line="360" w:lineRule="exact"/>
        <w:ind w:right="-1768"/>
        <w:rPr>
          <w:noProof/>
          <w:spacing w:val="24"/>
          <w:sz w:val="17"/>
        </w:rPr>
      </w:pPr>
    </w:p>
    <w:p w14:paraId="1C6CA4E2" w14:textId="77777777" w:rsidR="002B7CF5" w:rsidRDefault="002B7CF5" w:rsidP="005A7805">
      <w:pPr>
        <w:tabs>
          <w:tab w:val="left" w:pos="4140"/>
        </w:tabs>
        <w:spacing w:line="360" w:lineRule="exact"/>
        <w:ind w:right="-1768"/>
        <w:rPr>
          <w:noProof/>
          <w:spacing w:val="24"/>
          <w:sz w:val="17"/>
        </w:rPr>
      </w:pPr>
    </w:p>
    <w:p w14:paraId="46F19091" w14:textId="77777777" w:rsidR="002B7CF5" w:rsidRDefault="002B7CF5" w:rsidP="005A7805">
      <w:pPr>
        <w:tabs>
          <w:tab w:val="left" w:pos="4140"/>
        </w:tabs>
        <w:spacing w:line="360" w:lineRule="exact"/>
        <w:ind w:right="-1768"/>
        <w:rPr>
          <w:noProof/>
          <w:spacing w:val="24"/>
          <w:sz w:val="17"/>
        </w:rPr>
      </w:pPr>
    </w:p>
    <w:p w14:paraId="142F474A" w14:textId="77777777" w:rsidR="002B7CF5" w:rsidRDefault="002B7CF5" w:rsidP="005A7805">
      <w:pPr>
        <w:tabs>
          <w:tab w:val="left" w:pos="4140"/>
        </w:tabs>
        <w:spacing w:line="360" w:lineRule="exact"/>
        <w:ind w:right="-1768"/>
        <w:rPr>
          <w:noProof/>
          <w:spacing w:val="24"/>
          <w:sz w:val="17"/>
        </w:rPr>
      </w:pPr>
    </w:p>
    <w:p w14:paraId="5649E96E" w14:textId="10A09BC7" w:rsidR="005A7805" w:rsidRDefault="002B7CF5" w:rsidP="005A7805">
      <w:pPr>
        <w:tabs>
          <w:tab w:val="left" w:pos="4140"/>
        </w:tabs>
        <w:spacing w:line="360" w:lineRule="exact"/>
        <w:ind w:right="-1768"/>
        <w:rPr>
          <w:spacing w:val="24"/>
          <w:sz w:val="17"/>
        </w:rPr>
      </w:pPr>
      <w:r w:rsidRPr="002B7CF5">
        <w:rPr>
          <w:noProof/>
          <w:spacing w:val="24"/>
          <w:sz w:val="17"/>
        </w:rPr>
        <w:t xml:space="preserve"> </w:t>
      </w:r>
    </w:p>
    <w:tbl>
      <w:tblPr>
        <w:tblStyle w:val="TableGrid"/>
        <w:tblW w:w="11057" w:type="dxa"/>
        <w:tblInd w:w="-572" w:type="dxa"/>
        <w:tblLook w:val="04A0" w:firstRow="1" w:lastRow="0" w:firstColumn="1" w:lastColumn="0" w:noHBand="0" w:noVBand="1"/>
      </w:tblPr>
      <w:tblGrid>
        <w:gridCol w:w="4036"/>
        <w:gridCol w:w="3080"/>
        <w:gridCol w:w="3941"/>
      </w:tblGrid>
      <w:tr w:rsidR="005A7805" w14:paraId="5649E972" w14:textId="77777777" w:rsidTr="008A0652">
        <w:tc>
          <w:tcPr>
            <w:tcW w:w="3756" w:type="dxa"/>
            <w:vMerge w:val="restart"/>
          </w:tcPr>
          <w:p w14:paraId="521BB823" w14:textId="50E1715E" w:rsidR="005A7805" w:rsidRDefault="005A7805" w:rsidP="005A7805">
            <w:pPr>
              <w:tabs>
                <w:tab w:val="left" w:pos="4140"/>
              </w:tabs>
              <w:spacing w:line="360" w:lineRule="exact"/>
              <w:ind w:right="-1768"/>
              <w:rPr>
                <w:spacing w:val="24"/>
                <w:sz w:val="17"/>
              </w:rPr>
            </w:pPr>
            <w:r>
              <w:rPr>
                <w:spacing w:val="24"/>
                <w:sz w:val="17"/>
              </w:rPr>
              <w:t>Foto kandidaat</w:t>
            </w:r>
          </w:p>
          <w:p w14:paraId="59929447" w14:textId="77777777" w:rsidR="002B7CF5" w:rsidRDefault="002B7CF5" w:rsidP="005A7805">
            <w:pPr>
              <w:tabs>
                <w:tab w:val="left" w:pos="4140"/>
              </w:tabs>
              <w:spacing w:line="360" w:lineRule="exact"/>
              <w:ind w:right="-1768"/>
              <w:rPr>
                <w:spacing w:val="24"/>
                <w:sz w:val="17"/>
              </w:rPr>
            </w:pPr>
          </w:p>
          <w:p w14:paraId="66E911C5" w14:textId="77777777" w:rsidR="002B7CF5" w:rsidRDefault="002B7CF5" w:rsidP="005A7805">
            <w:pPr>
              <w:tabs>
                <w:tab w:val="left" w:pos="4140"/>
              </w:tabs>
              <w:spacing w:line="360" w:lineRule="exact"/>
              <w:ind w:right="-1768"/>
              <w:rPr>
                <w:spacing w:val="24"/>
                <w:sz w:val="17"/>
              </w:rPr>
            </w:pPr>
          </w:p>
          <w:p w14:paraId="562B29A5" w14:textId="77777777" w:rsidR="002B7CF5" w:rsidRDefault="002B7CF5" w:rsidP="005A7805">
            <w:pPr>
              <w:tabs>
                <w:tab w:val="left" w:pos="4140"/>
              </w:tabs>
              <w:spacing w:line="360" w:lineRule="exact"/>
              <w:ind w:right="-1768"/>
              <w:rPr>
                <w:spacing w:val="24"/>
                <w:sz w:val="17"/>
              </w:rPr>
            </w:pPr>
          </w:p>
          <w:p w14:paraId="27A04445" w14:textId="77777777" w:rsidR="002B7CF5" w:rsidRDefault="002B7CF5" w:rsidP="005A7805">
            <w:pPr>
              <w:tabs>
                <w:tab w:val="left" w:pos="4140"/>
              </w:tabs>
              <w:spacing w:line="360" w:lineRule="exact"/>
              <w:ind w:right="-1768"/>
              <w:rPr>
                <w:spacing w:val="24"/>
                <w:sz w:val="17"/>
              </w:rPr>
            </w:pPr>
          </w:p>
          <w:p w14:paraId="0C782478" w14:textId="77777777" w:rsidR="002B7CF5" w:rsidRDefault="002B7CF5" w:rsidP="005A7805">
            <w:pPr>
              <w:tabs>
                <w:tab w:val="left" w:pos="4140"/>
              </w:tabs>
              <w:spacing w:line="360" w:lineRule="exact"/>
              <w:ind w:right="-1768"/>
              <w:rPr>
                <w:spacing w:val="24"/>
                <w:sz w:val="17"/>
              </w:rPr>
            </w:pPr>
          </w:p>
          <w:p w14:paraId="5C25BA90" w14:textId="77777777" w:rsidR="002B7CF5" w:rsidRDefault="002B7CF5" w:rsidP="005A7805">
            <w:pPr>
              <w:tabs>
                <w:tab w:val="left" w:pos="4140"/>
              </w:tabs>
              <w:spacing w:line="360" w:lineRule="exact"/>
              <w:ind w:right="-1768"/>
              <w:rPr>
                <w:spacing w:val="24"/>
                <w:sz w:val="17"/>
              </w:rPr>
            </w:pPr>
          </w:p>
          <w:p w14:paraId="0F748BD7" w14:textId="77777777" w:rsidR="002B7CF5" w:rsidRDefault="002B7CF5" w:rsidP="005A7805">
            <w:pPr>
              <w:tabs>
                <w:tab w:val="left" w:pos="4140"/>
              </w:tabs>
              <w:spacing w:line="360" w:lineRule="exact"/>
              <w:ind w:right="-1768"/>
              <w:rPr>
                <w:spacing w:val="24"/>
                <w:sz w:val="17"/>
              </w:rPr>
            </w:pPr>
          </w:p>
          <w:p w14:paraId="07D86368" w14:textId="77777777" w:rsidR="002B7CF5" w:rsidRDefault="002B7CF5" w:rsidP="005A7805">
            <w:pPr>
              <w:tabs>
                <w:tab w:val="left" w:pos="4140"/>
              </w:tabs>
              <w:spacing w:line="360" w:lineRule="exact"/>
              <w:ind w:right="-1768"/>
              <w:rPr>
                <w:spacing w:val="24"/>
                <w:sz w:val="17"/>
              </w:rPr>
            </w:pPr>
          </w:p>
          <w:p w14:paraId="701E5F67" w14:textId="77777777" w:rsidR="002B7CF5" w:rsidRDefault="002B7CF5" w:rsidP="005A7805">
            <w:pPr>
              <w:tabs>
                <w:tab w:val="left" w:pos="4140"/>
              </w:tabs>
              <w:spacing w:line="360" w:lineRule="exact"/>
              <w:ind w:right="-1768"/>
              <w:rPr>
                <w:spacing w:val="24"/>
                <w:sz w:val="17"/>
              </w:rPr>
            </w:pPr>
          </w:p>
          <w:p w14:paraId="7F1FEFD6" w14:textId="77777777" w:rsidR="002B7CF5" w:rsidRDefault="002B7CF5" w:rsidP="005A7805">
            <w:pPr>
              <w:tabs>
                <w:tab w:val="left" w:pos="4140"/>
              </w:tabs>
              <w:spacing w:line="360" w:lineRule="exact"/>
              <w:ind w:right="-1768"/>
              <w:rPr>
                <w:spacing w:val="24"/>
                <w:sz w:val="17"/>
              </w:rPr>
            </w:pPr>
          </w:p>
          <w:p w14:paraId="5649E96F" w14:textId="583EDFE3" w:rsidR="002B7CF5" w:rsidRDefault="002B7CF5" w:rsidP="005A7805">
            <w:pPr>
              <w:tabs>
                <w:tab w:val="left" w:pos="4140"/>
              </w:tabs>
              <w:spacing w:line="360" w:lineRule="exact"/>
              <w:ind w:right="-1768"/>
              <w:rPr>
                <w:spacing w:val="24"/>
                <w:sz w:val="17"/>
              </w:rPr>
            </w:pPr>
            <w:r>
              <w:rPr>
                <w:noProof/>
                <w:spacing w:val="24"/>
                <w:sz w:val="17"/>
              </w:rPr>
              <w:drawing>
                <wp:inline distT="0" distB="0" distL="0" distR="0" wp14:anchorId="41178843" wp14:editId="4F84F1BB">
                  <wp:extent cx="2424979" cy="23768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Marlijn staa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3698" cy="2463762"/>
                          </a:xfrm>
                          <a:prstGeom prst="rect">
                            <a:avLst/>
                          </a:prstGeom>
                        </pic:spPr>
                      </pic:pic>
                    </a:graphicData>
                  </a:graphic>
                </wp:inline>
              </w:drawing>
            </w:r>
          </w:p>
        </w:tc>
        <w:tc>
          <w:tcPr>
            <w:tcW w:w="3185" w:type="dxa"/>
          </w:tcPr>
          <w:p w14:paraId="5ECCEB0E" w14:textId="4F9A3AF5" w:rsidR="00E329D5" w:rsidRDefault="00E329D5" w:rsidP="00E329D5">
            <w:pPr>
              <w:tabs>
                <w:tab w:val="left" w:pos="4140"/>
              </w:tabs>
              <w:spacing w:line="360" w:lineRule="exact"/>
              <w:ind w:right="-1768"/>
              <w:rPr>
                <w:spacing w:val="24"/>
                <w:sz w:val="17"/>
              </w:rPr>
            </w:pPr>
            <w:r>
              <w:rPr>
                <w:spacing w:val="24"/>
                <w:sz w:val="17"/>
              </w:rPr>
              <w:t>F</w:t>
            </w:r>
            <w:r w:rsidR="005A7805">
              <w:rPr>
                <w:spacing w:val="24"/>
                <w:sz w:val="17"/>
              </w:rPr>
              <w:t>ractie</w:t>
            </w:r>
            <w:r w:rsidR="005D307A">
              <w:rPr>
                <w:spacing w:val="24"/>
                <w:sz w:val="17"/>
              </w:rPr>
              <w:t>: Fractie SAM</w:t>
            </w:r>
          </w:p>
          <w:p w14:paraId="5649E970" w14:textId="282E2261" w:rsidR="005A7805" w:rsidRDefault="005A7805" w:rsidP="00E329D5">
            <w:pPr>
              <w:tabs>
                <w:tab w:val="left" w:pos="4140"/>
              </w:tabs>
              <w:spacing w:line="360" w:lineRule="exact"/>
              <w:ind w:right="-1768"/>
              <w:rPr>
                <w:spacing w:val="24"/>
                <w:sz w:val="17"/>
              </w:rPr>
            </w:pPr>
          </w:p>
        </w:tc>
        <w:tc>
          <w:tcPr>
            <w:tcW w:w="4116" w:type="dxa"/>
            <w:vMerge w:val="restart"/>
          </w:tcPr>
          <w:p w14:paraId="5649E971" w14:textId="4BEFFB0E" w:rsidR="005A7805" w:rsidRDefault="005A7805" w:rsidP="005A7805">
            <w:pPr>
              <w:tabs>
                <w:tab w:val="left" w:pos="4140"/>
              </w:tabs>
              <w:spacing w:line="360" w:lineRule="exact"/>
              <w:ind w:right="-1768"/>
              <w:rPr>
                <w:spacing w:val="24"/>
                <w:sz w:val="17"/>
              </w:rPr>
            </w:pPr>
            <w:r>
              <w:rPr>
                <w:spacing w:val="24"/>
                <w:sz w:val="17"/>
              </w:rPr>
              <w:t>Positie op lijst</w:t>
            </w:r>
            <w:r w:rsidR="00A050AA">
              <w:rPr>
                <w:spacing w:val="24"/>
                <w:sz w:val="17"/>
              </w:rPr>
              <w:t>:</w:t>
            </w:r>
            <w:r w:rsidR="005D307A">
              <w:rPr>
                <w:spacing w:val="24"/>
                <w:sz w:val="17"/>
              </w:rPr>
              <w:t xml:space="preserve"> 1</w:t>
            </w:r>
          </w:p>
        </w:tc>
      </w:tr>
      <w:tr w:rsidR="005A7805" w14:paraId="5649E976" w14:textId="77777777" w:rsidTr="008A0652">
        <w:tc>
          <w:tcPr>
            <w:tcW w:w="3756" w:type="dxa"/>
            <w:vMerge/>
          </w:tcPr>
          <w:p w14:paraId="5649E973" w14:textId="77777777" w:rsidR="005A7805" w:rsidRDefault="005A7805" w:rsidP="005A7805">
            <w:pPr>
              <w:tabs>
                <w:tab w:val="left" w:pos="4140"/>
              </w:tabs>
              <w:spacing w:line="360" w:lineRule="exact"/>
              <w:ind w:right="-1768"/>
              <w:rPr>
                <w:spacing w:val="24"/>
                <w:sz w:val="17"/>
              </w:rPr>
            </w:pPr>
          </w:p>
        </w:tc>
        <w:tc>
          <w:tcPr>
            <w:tcW w:w="3185" w:type="dxa"/>
          </w:tcPr>
          <w:p w14:paraId="1C634515" w14:textId="67676068" w:rsidR="005A7805" w:rsidRDefault="005A7805" w:rsidP="005A7805">
            <w:pPr>
              <w:tabs>
                <w:tab w:val="left" w:pos="4140"/>
              </w:tabs>
              <w:spacing w:line="360" w:lineRule="exact"/>
              <w:ind w:right="-1768"/>
              <w:rPr>
                <w:spacing w:val="24"/>
                <w:sz w:val="17"/>
              </w:rPr>
            </w:pPr>
            <w:r>
              <w:rPr>
                <w:spacing w:val="24"/>
                <w:sz w:val="17"/>
              </w:rPr>
              <w:t>Naam kandidaat</w:t>
            </w:r>
            <w:r w:rsidR="00E329D5">
              <w:rPr>
                <w:spacing w:val="24"/>
                <w:sz w:val="17"/>
              </w:rPr>
              <w:t>:</w:t>
            </w:r>
            <w:r w:rsidR="005D307A">
              <w:rPr>
                <w:spacing w:val="24"/>
                <w:sz w:val="17"/>
              </w:rPr>
              <w:t xml:space="preserve"> Marlijn Weren</w:t>
            </w:r>
          </w:p>
          <w:p w14:paraId="5649E974" w14:textId="09AF6123" w:rsidR="00E329D5" w:rsidRDefault="00E329D5" w:rsidP="005A7805">
            <w:pPr>
              <w:tabs>
                <w:tab w:val="left" w:pos="4140"/>
              </w:tabs>
              <w:spacing w:line="360" w:lineRule="exact"/>
              <w:ind w:right="-1768"/>
              <w:rPr>
                <w:spacing w:val="24"/>
                <w:sz w:val="17"/>
              </w:rPr>
            </w:pPr>
          </w:p>
        </w:tc>
        <w:tc>
          <w:tcPr>
            <w:tcW w:w="4116" w:type="dxa"/>
            <w:vMerge/>
          </w:tcPr>
          <w:p w14:paraId="5649E975" w14:textId="77777777" w:rsidR="005A7805" w:rsidRDefault="005A7805" w:rsidP="005A7805">
            <w:pPr>
              <w:tabs>
                <w:tab w:val="left" w:pos="4140"/>
              </w:tabs>
              <w:spacing w:line="360" w:lineRule="exact"/>
              <w:ind w:right="-1768"/>
              <w:rPr>
                <w:spacing w:val="24"/>
                <w:sz w:val="17"/>
              </w:rPr>
            </w:pPr>
          </w:p>
        </w:tc>
      </w:tr>
      <w:tr w:rsidR="005A7805" w14:paraId="5649E978" w14:textId="77777777" w:rsidTr="008A0652">
        <w:tc>
          <w:tcPr>
            <w:tcW w:w="11057" w:type="dxa"/>
            <w:gridSpan w:val="3"/>
          </w:tcPr>
          <w:p w14:paraId="18C87D1A" w14:textId="750DC1D2" w:rsidR="005A7805" w:rsidRDefault="005A7805" w:rsidP="005A7805">
            <w:pPr>
              <w:tabs>
                <w:tab w:val="left" w:pos="4140"/>
              </w:tabs>
              <w:spacing w:line="360" w:lineRule="exact"/>
              <w:ind w:right="-1768"/>
              <w:rPr>
                <w:spacing w:val="24"/>
                <w:sz w:val="17"/>
              </w:rPr>
            </w:pPr>
            <w:r>
              <w:rPr>
                <w:spacing w:val="24"/>
                <w:sz w:val="17"/>
              </w:rPr>
              <w:t>Introductietekst</w:t>
            </w:r>
          </w:p>
          <w:p w14:paraId="54DDA88F" w14:textId="6F106657" w:rsidR="005D307A" w:rsidRDefault="005D307A" w:rsidP="005D307A">
            <w:r>
              <w:t xml:space="preserve">Hey! Ik ben Marlijn Weren en ik ben dit jaar de lijsttrekker bij Fractie SAM. Ik ben 20 jaar en op dit moment derdejaars Psychologie student. In de afgelopen jaren ben ik actief geweest bij studentenvereniging T.S.V. Plato waar ik ook veel verschillende commissies heb gedaan en zo bijvoorbeeld ook met de Introductie Commissie de TOP week voor Plato heb mogen organiseren. Daarnaast ben ik ook aangesloten bij </w:t>
            </w:r>
            <w:proofErr w:type="gramStart"/>
            <w:r>
              <w:t>dames dispuut</w:t>
            </w:r>
            <w:proofErr w:type="gramEnd"/>
            <w:r>
              <w:t xml:space="preserve"> </w:t>
            </w:r>
            <w:proofErr w:type="spellStart"/>
            <w:r>
              <w:t>Furiae</w:t>
            </w:r>
            <w:proofErr w:type="spellEnd"/>
            <w:r>
              <w:t xml:space="preserve"> waar ik dit jaar ook in het bestuur zit. Naast commissies bij Plato ben ik nu ook al een jaar actief in de </w:t>
            </w:r>
            <w:proofErr w:type="spellStart"/>
            <w:r>
              <w:t>Campaign</w:t>
            </w:r>
            <w:proofErr w:type="spellEnd"/>
            <w:r>
              <w:t xml:space="preserve"> &amp; </w:t>
            </w:r>
            <w:proofErr w:type="spellStart"/>
            <w:r>
              <w:t>Visibility</w:t>
            </w:r>
            <w:proofErr w:type="spellEnd"/>
            <w:r>
              <w:t xml:space="preserve"> commissie van SAM. Ik woon al een tijdje in Tilburg waar ik al veel mooie momenten mee heb mogen maken.  </w:t>
            </w:r>
            <w:r w:rsidRPr="008D489A">
              <w:t>De laatste jaren is er steeds meer aandacht voor het onveilig voelen in je eigen omgeving, maar toch komt ongewenst gedrag tegenwoordig nog veel te veel voor.</w:t>
            </w:r>
            <w:r>
              <w:t xml:space="preserve"> Zelf heb ik ook gemerkt dat het nog steeds niet vanzelfsprekend is dat iedereen zich op zijn gemak voelt.</w:t>
            </w:r>
            <w:r w:rsidRPr="008D489A">
              <w:t xml:space="preserve"> Ik wil mij daarom inzetten voor een positieve studieomgeving waarin niemand zich onveilig voelt, we respectvol met elkaar omgaan en iedereen zijn talenten kan ontplooien. Help jij mij de Universiteitsraad in? Stem dan op 12, 13 en 14 april op #1!</w:t>
            </w:r>
          </w:p>
          <w:p w14:paraId="11FDE8EE" w14:textId="77777777" w:rsidR="005D307A" w:rsidRDefault="005D307A" w:rsidP="005A7805">
            <w:pPr>
              <w:tabs>
                <w:tab w:val="left" w:pos="4140"/>
              </w:tabs>
              <w:spacing w:line="360" w:lineRule="exact"/>
              <w:ind w:right="-1768"/>
              <w:rPr>
                <w:spacing w:val="24"/>
                <w:sz w:val="17"/>
              </w:rPr>
            </w:pPr>
          </w:p>
          <w:p w14:paraId="5649E977" w14:textId="61107E94" w:rsidR="008A0652" w:rsidRDefault="008A0652" w:rsidP="00A050AA">
            <w:pPr>
              <w:tabs>
                <w:tab w:val="left" w:pos="4140"/>
              </w:tabs>
              <w:spacing w:line="360" w:lineRule="exact"/>
              <w:ind w:right="-1768"/>
              <w:rPr>
                <w:spacing w:val="24"/>
                <w:sz w:val="17"/>
              </w:rPr>
            </w:pPr>
          </w:p>
        </w:tc>
      </w:tr>
    </w:tbl>
    <w:p w14:paraId="5649E979" w14:textId="468B2163" w:rsidR="00AB0527" w:rsidRDefault="00AB0527" w:rsidP="005A7805">
      <w:pPr>
        <w:tabs>
          <w:tab w:val="left" w:pos="4140"/>
        </w:tabs>
        <w:spacing w:line="360" w:lineRule="exact"/>
        <w:ind w:right="-1768"/>
        <w:rPr>
          <w:spacing w:val="24"/>
          <w:sz w:val="17"/>
        </w:rPr>
      </w:pPr>
    </w:p>
    <w:p w14:paraId="49BE885C" w14:textId="315BDCE3" w:rsidR="005A7805" w:rsidRDefault="005A7805" w:rsidP="00A050AA">
      <w:pPr>
        <w:spacing w:line="240" w:lineRule="auto"/>
        <w:rPr>
          <w:spacing w:val="24"/>
          <w:sz w:val="17"/>
        </w:rPr>
      </w:pPr>
    </w:p>
    <w:p w14:paraId="5649E97A" w14:textId="77777777" w:rsidR="005A7805" w:rsidRDefault="005A7805" w:rsidP="005A7805">
      <w:pPr>
        <w:tabs>
          <w:tab w:val="left" w:pos="4140"/>
        </w:tabs>
        <w:spacing w:line="360" w:lineRule="exact"/>
        <w:ind w:right="-1768"/>
        <w:rPr>
          <w:spacing w:val="24"/>
          <w:sz w:val="17"/>
        </w:rPr>
      </w:pPr>
      <w:r>
        <w:rPr>
          <w:spacing w:val="24"/>
          <w:sz w:val="17"/>
        </w:rPr>
        <w:lastRenderedPageBreak/>
        <w:t>English</w:t>
      </w:r>
    </w:p>
    <w:tbl>
      <w:tblPr>
        <w:tblStyle w:val="TableGrid"/>
        <w:tblW w:w="0" w:type="auto"/>
        <w:tblLook w:val="04A0" w:firstRow="1" w:lastRow="0" w:firstColumn="1" w:lastColumn="0" w:noHBand="0" w:noVBand="1"/>
      </w:tblPr>
      <w:tblGrid>
        <w:gridCol w:w="3184"/>
        <w:gridCol w:w="3185"/>
        <w:gridCol w:w="3185"/>
      </w:tblGrid>
      <w:tr w:rsidR="005A7805" w:rsidRPr="008A0652" w14:paraId="5649E97E" w14:textId="77777777" w:rsidTr="004A1B4A">
        <w:tc>
          <w:tcPr>
            <w:tcW w:w="3184" w:type="dxa"/>
            <w:vMerge w:val="restart"/>
          </w:tcPr>
          <w:p w14:paraId="5EBE6047" w14:textId="77777777" w:rsidR="005A7805" w:rsidRDefault="005A7805" w:rsidP="004A1B4A">
            <w:pPr>
              <w:tabs>
                <w:tab w:val="left" w:pos="4140"/>
              </w:tabs>
              <w:spacing w:line="360" w:lineRule="exact"/>
              <w:ind w:right="-1768"/>
              <w:rPr>
                <w:spacing w:val="24"/>
                <w:sz w:val="17"/>
              </w:rPr>
            </w:pPr>
            <w:r>
              <w:rPr>
                <w:spacing w:val="24"/>
                <w:sz w:val="17"/>
              </w:rPr>
              <w:t>Picture</w:t>
            </w:r>
          </w:p>
          <w:p w14:paraId="66E668CF" w14:textId="77777777" w:rsidR="002B7CF5" w:rsidRDefault="002B7CF5" w:rsidP="004A1B4A">
            <w:pPr>
              <w:tabs>
                <w:tab w:val="left" w:pos="4140"/>
              </w:tabs>
              <w:spacing w:line="360" w:lineRule="exact"/>
              <w:ind w:right="-1768"/>
              <w:rPr>
                <w:spacing w:val="24"/>
                <w:sz w:val="17"/>
              </w:rPr>
            </w:pPr>
          </w:p>
          <w:p w14:paraId="7C744908" w14:textId="77777777" w:rsidR="002B7CF5" w:rsidRDefault="002B7CF5" w:rsidP="004A1B4A">
            <w:pPr>
              <w:tabs>
                <w:tab w:val="left" w:pos="4140"/>
              </w:tabs>
              <w:spacing w:line="360" w:lineRule="exact"/>
              <w:ind w:right="-1768"/>
              <w:rPr>
                <w:spacing w:val="24"/>
                <w:sz w:val="17"/>
              </w:rPr>
            </w:pPr>
          </w:p>
          <w:p w14:paraId="12E3FD29" w14:textId="77777777" w:rsidR="002B7CF5" w:rsidRDefault="002B7CF5" w:rsidP="004A1B4A">
            <w:pPr>
              <w:tabs>
                <w:tab w:val="left" w:pos="4140"/>
              </w:tabs>
              <w:spacing w:line="360" w:lineRule="exact"/>
              <w:ind w:right="-1768"/>
              <w:rPr>
                <w:spacing w:val="24"/>
                <w:sz w:val="17"/>
              </w:rPr>
            </w:pPr>
          </w:p>
          <w:p w14:paraId="28A2B61B" w14:textId="77777777" w:rsidR="002B7CF5" w:rsidRDefault="002B7CF5" w:rsidP="004A1B4A">
            <w:pPr>
              <w:tabs>
                <w:tab w:val="left" w:pos="4140"/>
              </w:tabs>
              <w:spacing w:line="360" w:lineRule="exact"/>
              <w:ind w:right="-1768"/>
              <w:rPr>
                <w:spacing w:val="24"/>
                <w:sz w:val="17"/>
              </w:rPr>
            </w:pPr>
          </w:p>
          <w:p w14:paraId="41664B82" w14:textId="77777777" w:rsidR="002B7CF5" w:rsidRDefault="002B7CF5" w:rsidP="004A1B4A">
            <w:pPr>
              <w:tabs>
                <w:tab w:val="left" w:pos="4140"/>
              </w:tabs>
              <w:spacing w:line="360" w:lineRule="exact"/>
              <w:ind w:right="-1768"/>
              <w:rPr>
                <w:spacing w:val="24"/>
                <w:sz w:val="17"/>
              </w:rPr>
            </w:pPr>
          </w:p>
          <w:p w14:paraId="5649E97B" w14:textId="52DC8F38" w:rsidR="00AB0527" w:rsidRDefault="00AB0527" w:rsidP="004A1B4A">
            <w:pPr>
              <w:tabs>
                <w:tab w:val="left" w:pos="4140"/>
              </w:tabs>
              <w:spacing w:line="360" w:lineRule="exact"/>
              <w:ind w:right="-1768"/>
              <w:rPr>
                <w:spacing w:val="24"/>
                <w:sz w:val="17"/>
              </w:rPr>
            </w:pPr>
          </w:p>
        </w:tc>
        <w:tc>
          <w:tcPr>
            <w:tcW w:w="3185" w:type="dxa"/>
          </w:tcPr>
          <w:p w14:paraId="5649E97C" w14:textId="39356B0F" w:rsidR="005A7805" w:rsidRPr="008A0652" w:rsidRDefault="00E329D5" w:rsidP="00A050AA">
            <w:pPr>
              <w:tabs>
                <w:tab w:val="left" w:pos="4140"/>
              </w:tabs>
              <w:spacing w:line="360" w:lineRule="exact"/>
              <w:ind w:right="-1768"/>
              <w:rPr>
                <w:spacing w:val="24"/>
                <w:sz w:val="17"/>
              </w:rPr>
            </w:pPr>
            <w:r w:rsidRPr="008A0652">
              <w:rPr>
                <w:spacing w:val="24"/>
                <w:sz w:val="17"/>
              </w:rPr>
              <w:t>P</w:t>
            </w:r>
            <w:r w:rsidR="005A7805" w:rsidRPr="008A0652">
              <w:rPr>
                <w:spacing w:val="24"/>
                <w:sz w:val="17"/>
              </w:rPr>
              <w:t>arty</w:t>
            </w:r>
            <w:r w:rsidR="005D307A">
              <w:rPr>
                <w:spacing w:val="24"/>
                <w:sz w:val="17"/>
              </w:rPr>
              <w:t>: Student Party SAM</w:t>
            </w:r>
            <w:r w:rsidRPr="008A0652">
              <w:rPr>
                <w:spacing w:val="24"/>
                <w:sz w:val="17"/>
              </w:rPr>
              <w:br/>
            </w:r>
          </w:p>
        </w:tc>
        <w:tc>
          <w:tcPr>
            <w:tcW w:w="3185" w:type="dxa"/>
            <w:vMerge w:val="restart"/>
          </w:tcPr>
          <w:p w14:paraId="5649E97D" w14:textId="36204B79" w:rsidR="005A7805" w:rsidRPr="008A0652" w:rsidRDefault="005A7805" w:rsidP="004A1B4A">
            <w:pPr>
              <w:tabs>
                <w:tab w:val="left" w:pos="4140"/>
              </w:tabs>
              <w:spacing w:line="360" w:lineRule="exact"/>
              <w:ind w:right="-1768"/>
              <w:rPr>
                <w:spacing w:val="24"/>
                <w:sz w:val="17"/>
              </w:rPr>
            </w:pPr>
            <w:proofErr w:type="spellStart"/>
            <w:r w:rsidRPr="008A0652">
              <w:rPr>
                <w:spacing w:val="24"/>
                <w:sz w:val="17"/>
              </w:rPr>
              <w:t>Position</w:t>
            </w:r>
            <w:proofErr w:type="spellEnd"/>
            <w:r w:rsidRPr="008A0652">
              <w:rPr>
                <w:spacing w:val="24"/>
                <w:sz w:val="17"/>
              </w:rPr>
              <w:t xml:space="preserve"> on list</w:t>
            </w:r>
            <w:r w:rsidR="00A050AA">
              <w:rPr>
                <w:spacing w:val="24"/>
                <w:sz w:val="17"/>
              </w:rPr>
              <w:t>:</w:t>
            </w:r>
            <w:r w:rsidR="005D307A">
              <w:rPr>
                <w:spacing w:val="24"/>
                <w:sz w:val="17"/>
              </w:rPr>
              <w:t xml:space="preserve"> 1</w:t>
            </w:r>
          </w:p>
        </w:tc>
      </w:tr>
      <w:tr w:rsidR="005A7805" w:rsidRPr="008A0652" w14:paraId="5649E982" w14:textId="77777777" w:rsidTr="004A1B4A">
        <w:tc>
          <w:tcPr>
            <w:tcW w:w="3184" w:type="dxa"/>
            <w:vMerge/>
          </w:tcPr>
          <w:p w14:paraId="5649E97F" w14:textId="77777777" w:rsidR="005A7805" w:rsidRPr="008A0652" w:rsidRDefault="005A7805" w:rsidP="004A1B4A">
            <w:pPr>
              <w:tabs>
                <w:tab w:val="left" w:pos="4140"/>
              </w:tabs>
              <w:spacing w:line="360" w:lineRule="exact"/>
              <w:ind w:right="-1768"/>
              <w:rPr>
                <w:spacing w:val="24"/>
                <w:sz w:val="17"/>
              </w:rPr>
            </w:pPr>
          </w:p>
        </w:tc>
        <w:tc>
          <w:tcPr>
            <w:tcW w:w="3185" w:type="dxa"/>
          </w:tcPr>
          <w:p w14:paraId="1F328FE3" w14:textId="7E0BA62D" w:rsidR="005A7805" w:rsidRPr="008A0652" w:rsidRDefault="005A7805" w:rsidP="004A1B4A">
            <w:pPr>
              <w:tabs>
                <w:tab w:val="left" w:pos="4140"/>
              </w:tabs>
              <w:spacing w:line="360" w:lineRule="exact"/>
              <w:ind w:right="-1768"/>
              <w:rPr>
                <w:spacing w:val="24"/>
                <w:sz w:val="17"/>
              </w:rPr>
            </w:pPr>
            <w:r w:rsidRPr="008A0652">
              <w:rPr>
                <w:spacing w:val="24"/>
                <w:sz w:val="17"/>
              </w:rPr>
              <w:t xml:space="preserve">Name </w:t>
            </w:r>
            <w:proofErr w:type="spellStart"/>
            <w:r w:rsidRPr="008A0652">
              <w:rPr>
                <w:spacing w:val="24"/>
                <w:sz w:val="17"/>
              </w:rPr>
              <w:t>candidate</w:t>
            </w:r>
            <w:proofErr w:type="spellEnd"/>
            <w:r w:rsidR="00E329D5" w:rsidRPr="008A0652">
              <w:rPr>
                <w:spacing w:val="24"/>
                <w:sz w:val="17"/>
              </w:rPr>
              <w:t>:</w:t>
            </w:r>
            <w:r w:rsidR="005D307A">
              <w:rPr>
                <w:spacing w:val="24"/>
                <w:sz w:val="17"/>
              </w:rPr>
              <w:t xml:space="preserve"> Marlijn Weren</w:t>
            </w:r>
          </w:p>
          <w:p w14:paraId="5649E980" w14:textId="53B429FF" w:rsidR="00E329D5" w:rsidRPr="008A0652" w:rsidRDefault="00E329D5" w:rsidP="004A1B4A">
            <w:pPr>
              <w:tabs>
                <w:tab w:val="left" w:pos="4140"/>
              </w:tabs>
              <w:spacing w:line="360" w:lineRule="exact"/>
              <w:ind w:right="-1768"/>
              <w:rPr>
                <w:spacing w:val="24"/>
                <w:sz w:val="17"/>
              </w:rPr>
            </w:pPr>
          </w:p>
        </w:tc>
        <w:tc>
          <w:tcPr>
            <w:tcW w:w="3185" w:type="dxa"/>
            <w:vMerge/>
          </w:tcPr>
          <w:p w14:paraId="5649E981" w14:textId="77777777" w:rsidR="005A7805" w:rsidRPr="008A0652" w:rsidRDefault="005A7805" w:rsidP="004A1B4A">
            <w:pPr>
              <w:tabs>
                <w:tab w:val="left" w:pos="4140"/>
              </w:tabs>
              <w:spacing w:line="360" w:lineRule="exact"/>
              <w:ind w:right="-1768"/>
              <w:rPr>
                <w:spacing w:val="24"/>
                <w:sz w:val="17"/>
              </w:rPr>
            </w:pPr>
          </w:p>
        </w:tc>
      </w:tr>
      <w:tr w:rsidR="005A7805" w:rsidRPr="002B7CF5" w14:paraId="5649E984" w14:textId="77777777" w:rsidTr="004A1B4A">
        <w:tc>
          <w:tcPr>
            <w:tcW w:w="9554" w:type="dxa"/>
            <w:gridSpan w:val="3"/>
          </w:tcPr>
          <w:p w14:paraId="3CF02739" w14:textId="4C9448AD" w:rsidR="005A7805" w:rsidRPr="00516E99" w:rsidRDefault="00516E99" w:rsidP="005A7805">
            <w:pPr>
              <w:tabs>
                <w:tab w:val="left" w:pos="4140"/>
              </w:tabs>
              <w:spacing w:line="360" w:lineRule="exact"/>
              <w:ind w:right="-1768"/>
              <w:rPr>
                <w:spacing w:val="24"/>
                <w:sz w:val="17"/>
                <w:lang w:val="en-US"/>
              </w:rPr>
            </w:pPr>
            <w:proofErr w:type="spellStart"/>
            <w:r w:rsidRPr="00516E99">
              <w:rPr>
                <w:spacing w:val="24"/>
                <w:sz w:val="17"/>
                <w:lang w:val="en-US"/>
              </w:rPr>
              <w:t>Tekst</w:t>
            </w:r>
            <w:proofErr w:type="spellEnd"/>
          </w:p>
          <w:p w14:paraId="2D0E807C" w14:textId="77777777" w:rsidR="005D307A" w:rsidRPr="00C51101" w:rsidRDefault="005D307A" w:rsidP="005D307A">
            <w:pPr>
              <w:rPr>
                <w:lang w:val="en-GB"/>
              </w:rPr>
            </w:pPr>
            <w:r w:rsidRPr="00C51101">
              <w:rPr>
                <w:lang w:val="en-GB"/>
              </w:rPr>
              <w:t>Hey</w:t>
            </w:r>
            <w:r>
              <w:rPr>
                <w:lang w:val="en-GB"/>
              </w:rPr>
              <w:t>!</w:t>
            </w:r>
            <w:r w:rsidRPr="00C51101">
              <w:rPr>
                <w:lang w:val="en-GB"/>
              </w:rPr>
              <w:t xml:space="preserve"> I'm </w:t>
            </w:r>
            <w:proofErr w:type="spellStart"/>
            <w:r w:rsidRPr="00C51101">
              <w:rPr>
                <w:lang w:val="en-GB"/>
              </w:rPr>
              <w:t>Marli</w:t>
            </w:r>
            <w:r>
              <w:rPr>
                <w:lang w:val="en-GB"/>
              </w:rPr>
              <w:t>j</w:t>
            </w:r>
            <w:r w:rsidRPr="00C51101">
              <w:rPr>
                <w:lang w:val="en-GB"/>
              </w:rPr>
              <w:t>n</w:t>
            </w:r>
            <w:proofErr w:type="spellEnd"/>
            <w:r w:rsidRPr="00C51101">
              <w:rPr>
                <w:lang w:val="en-GB"/>
              </w:rPr>
              <w:t xml:space="preserve"> </w:t>
            </w:r>
            <w:proofErr w:type="spellStart"/>
            <w:r w:rsidRPr="00C51101">
              <w:rPr>
                <w:lang w:val="en-GB"/>
              </w:rPr>
              <w:t>Weren</w:t>
            </w:r>
            <w:proofErr w:type="spellEnd"/>
            <w:r w:rsidRPr="00C51101">
              <w:rPr>
                <w:lang w:val="en-GB"/>
              </w:rPr>
              <w:t xml:space="preserve"> and I'm this year's list leader at </w:t>
            </w:r>
            <w:r>
              <w:rPr>
                <w:lang w:val="en-GB"/>
              </w:rPr>
              <w:t xml:space="preserve">Student Party </w:t>
            </w:r>
            <w:r w:rsidRPr="00C51101">
              <w:rPr>
                <w:lang w:val="en-GB"/>
              </w:rPr>
              <w:t>SAM. I'm 20 years old and I'm currently a third year Psychology student. In the past years I've been active in student association T.S.V. Plato where I've been on many different committees. For example, I've been able to organize the TOP week for Plato with the Introduction Committee.</w:t>
            </w:r>
            <w:r>
              <w:rPr>
                <w:lang w:val="en-GB"/>
              </w:rPr>
              <w:t xml:space="preserve"> </w:t>
            </w:r>
            <w:r w:rsidRPr="00C51101">
              <w:rPr>
                <w:lang w:val="en-GB"/>
              </w:rPr>
              <w:t xml:space="preserve">I am also </w:t>
            </w:r>
            <w:r>
              <w:rPr>
                <w:lang w:val="en-GB"/>
              </w:rPr>
              <w:t>a member of sorority</w:t>
            </w:r>
            <w:r w:rsidRPr="00C51101">
              <w:rPr>
                <w:lang w:val="en-GB"/>
              </w:rPr>
              <w:t xml:space="preserve"> </w:t>
            </w:r>
            <w:proofErr w:type="spellStart"/>
            <w:r w:rsidRPr="00C51101">
              <w:rPr>
                <w:lang w:val="en-GB"/>
              </w:rPr>
              <w:t>Furiae</w:t>
            </w:r>
            <w:proofErr w:type="spellEnd"/>
            <w:r w:rsidRPr="00C51101">
              <w:rPr>
                <w:lang w:val="en-GB"/>
              </w:rPr>
              <w:t xml:space="preserve">, where I am also on the board this year. Besides Plato committees, I am also active in the Campaign &amp; Visibility committee of SAM. I have been living in Tilburg for a while now and have experienced many great moments there.  In recent years there has been more and more attention paid to feeling unsafe in your own environment, but undesired </w:t>
            </w:r>
            <w:proofErr w:type="spellStart"/>
            <w:r w:rsidRPr="00C51101">
              <w:rPr>
                <w:lang w:val="en-GB"/>
              </w:rPr>
              <w:t>behavior</w:t>
            </w:r>
            <w:proofErr w:type="spellEnd"/>
            <w:r w:rsidRPr="00C51101">
              <w:rPr>
                <w:lang w:val="en-GB"/>
              </w:rPr>
              <w:t xml:space="preserve"> is still far too common. I have also noticed that it is still not obvious that everyone feels at ease. That is why I want to dedicate myself to a positive study environment in which nobody feels unsafe, we treat each other with respect and everyone can develop their talents. Will you help me get on the University Council? Then vote for #1 on April 12, 13 and 14!</w:t>
            </w:r>
          </w:p>
          <w:p w14:paraId="5649E983" w14:textId="135BE2A7" w:rsidR="00516E99" w:rsidRPr="005D307A" w:rsidRDefault="00516E99" w:rsidP="00A050AA">
            <w:pPr>
              <w:rPr>
                <w:spacing w:val="24"/>
                <w:sz w:val="17"/>
                <w:lang w:val="en-GB"/>
              </w:rPr>
            </w:pPr>
          </w:p>
        </w:tc>
      </w:tr>
    </w:tbl>
    <w:p w14:paraId="5649E985" w14:textId="77777777" w:rsidR="005A7805" w:rsidRPr="00516E99" w:rsidRDefault="005A7805" w:rsidP="005A7805">
      <w:pPr>
        <w:pBdr>
          <w:bottom w:val="single" w:sz="6" w:space="1" w:color="auto"/>
        </w:pBdr>
        <w:tabs>
          <w:tab w:val="left" w:pos="4140"/>
        </w:tabs>
        <w:spacing w:line="360" w:lineRule="exact"/>
        <w:ind w:right="-1768"/>
        <w:rPr>
          <w:spacing w:val="24"/>
          <w:sz w:val="17"/>
          <w:lang w:val="en-US"/>
        </w:rPr>
      </w:pPr>
    </w:p>
    <w:p w14:paraId="635A283B" w14:textId="77777777" w:rsidR="005D307A" w:rsidRPr="002B7CF5" w:rsidRDefault="005D307A" w:rsidP="005D307A">
      <w:pPr>
        <w:tabs>
          <w:tab w:val="left" w:pos="4140"/>
        </w:tabs>
        <w:spacing w:line="360" w:lineRule="exact"/>
        <w:ind w:right="-876" w:hanging="1418"/>
        <w:jc w:val="center"/>
        <w:rPr>
          <w:bCs/>
          <w:smallCaps/>
          <w:spacing w:val="22"/>
          <w:sz w:val="17"/>
          <w:lang w:val="en-US"/>
        </w:rPr>
      </w:pPr>
    </w:p>
    <w:p w14:paraId="14C6584C" w14:textId="77777777" w:rsidR="005D307A" w:rsidRPr="002B7CF5" w:rsidRDefault="005D307A" w:rsidP="005D307A">
      <w:pPr>
        <w:tabs>
          <w:tab w:val="left" w:pos="4140"/>
        </w:tabs>
        <w:spacing w:line="360" w:lineRule="exact"/>
        <w:ind w:right="-876" w:hanging="1418"/>
        <w:jc w:val="center"/>
        <w:rPr>
          <w:bCs/>
          <w:smallCaps/>
          <w:spacing w:val="22"/>
          <w:sz w:val="17"/>
          <w:lang w:val="en-US"/>
        </w:rPr>
      </w:pPr>
    </w:p>
    <w:p w14:paraId="18360E90" w14:textId="77777777" w:rsidR="005D307A" w:rsidRDefault="005D307A" w:rsidP="005D307A">
      <w:pPr>
        <w:tabs>
          <w:tab w:val="left" w:pos="4140"/>
        </w:tabs>
        <w:spacing w:line="360" w:lineRule="exact"/>
        <w:ind w:right="-1768"/>
        <w:rPr>
          <w:spacing w:val="24"/>
          <w:sz w:val="17"/>
        </w:rPr>
      </w:pPr>
      <w:r>
        <w:rPr>
          <w:spacing w:val="24"/>
          <w:sz w:val="17"/>
        </w:rPr>
        <w:t>Nederlands (English below)</w:t>
      </w:r>
    </w:p>
    <w:tbl>
      <w:tblPr>
        <w:tblStyle w:val="TableGrid"/>
        <w:tblW w:w="11057" w:type="dxa"/>
        <w:tblInd w:w="-572" w:type="dxa"/>
        <w:tblLook w:val="04A0" w:firstRow="1" w:lastRow="0" w:firstColumn="1" w:lastColumn="0" w:noHBand="0" w:noVBand="1"/>
      </w:tblPr>
      <w:tblGrid>
        <w:gridCol w:w="3756"/>
        <w:gridCol w:w="3185"/>
        <w:gridCol w:w="4116"/>
      </w:tblGrid>
      <w:tr w:rsidR="002B7CF5" w14:paraId="6B1B0A8D" w14:textId="77777777" w:rsidTr="000F08C2">
        <w:tc>
          <w:tcPr>
            <w:tcW w:w="3756" w:type="dxa"/>
            <w:vMerge w:val="restart"/>
          </w:tcPr>
          <w:p w14:paraId="6CD97191" w14:textId="77777777" w:rsidR="005D307A" w:rsidRDefault="005D307A" w:rsidP="000F08C2">
            <w:pPr>
              <w:tabs>
                <w:tab w:val="left" w:pos="4140"/>
              </w:tabs>
              <w:spacing w:line="360" w:lineRule="exact"/>
              <w:ind w:right="-1768"/>
              <w:rPr>
                <w:spacing w:val="24"/>
                <w:sz w:val="17"/>
              </w:rPr>
            </w:pPr>
            <w:r>
              <w:rPr>
                <w:spacing w:val="24"/>
                <w:sz w:val="17"/>
              </w:rPr>
              <w:t>Foto kandidaat</w:t>
            </w:r>
          </w:p>
          <w:p w14:paraId="6E93F7CA" w14:textId="77777777" w:rsidR="005D307A" w:rsidRDefault="005D307A" w:rsidP="000F08C2">
            <w:pPr>
              <w:tabs>
                <w:tab w:val="left" w:pos="4140"/>
              </w:tabs>
              <w:spacing w:line="360" w:lineRule="exact"/>
              <w:ind w:right="-1768"/>
              <w:rPr>
                <w:spacing w:val="24"/>
                <w:sz w:val="17"/>
              </w:rPr>
            </w:pPr>
          </w:p>
          <w:p w14:paraId="4EC2F974" w14:textId="77777777" w:rsidR="002B7CF5" w:rsidRDefault="002B7CF5" w:rsidP="000F08C2">
            <w:pPr>
              <w:tabs>
                <w:tab w:val="left" w:pos="4140"/>
              </w:tabs>
              <w:spacing w:line="360" w:lineRule="exact"/>
              <w:ind w:right="-1768"/>
              <w:rPr>
                <w:spacing w:val="24"/>
                <w:sz w:val="17"/>
              </w:rPr>
            </w:pPr>
          </w:p>
          <w:p w14:paraId="009B4D37" w14:textId="77777777" w:rsidR="002B7CF5" w:rsidRDefault="002B7CF5" w:rsidP="000F08C2">
            <w:pPr>
              <w:tabs>
                <w:tab w:val="left" w:pos="4140"/>
              </w:tabs>
              <w:spacing w:line="360" w:lineRule="exact"/>
              <w:ind w:right="-1768"/>
              <w:rPr>
                <w:spacing w:val="24"/>
                <w:sz w:val="17"/>
              </w:rPr>
            </w:pPr>
          </w:p>
          <w:p w14:paraId="21C70200" w14:textId="77777777" w:rsidR="002B7CF5" w:rsidRDefault="002B7CF5" w:rsidP="000F08C2">
            <w:pPr>
              <w:tabs>
                <w:tab w:val="left" w:pos="4140"/>
              </w:tabs>
              <w:spacing w:line="360" w:lineRule="exact"/>
              <w:ind w:right="-1768"/>
              <w:rPr>
                <w:spacing w:val="24"/>
                <w:sz w:val="17"/>
              </w:rPr>
            </w:pPr>
          </w:p>
          <w:p w14:paraId="41BAEAF9" w14:textId="77777777" w:rsidR="002B7CF5" w:rsidRDefault="002B7CF5" w:rsidP="000F08C2">
            <w:pPr>
              <w:tabs>
                <w:tab w:val="left" w:pos="4140"/>
              </w:tabs>
              <w:spacing w:line="360" w:lineRule="exact"/>
              <w:ind w:right="-1768"/>
              <w:rPr>
                <w:spacing w:val="24"/>
                <w:sz w:val="17"/>
              </w:rPr>
            </w:pPr>
          </w:p>
          <w:p w14:paraId="20F41B8F" w14:textId="77777777" w:rsidR="002B7CF5" w:rsidRDefault="002B7CF5" w:rsidP="000F08C2">
            <w:pPr>
              <w:tabs>
                <w:tab w:val="left" w:pos="4140"/>
              </w:tabs>
              <w:spacing w:line="360" w:lineRule="exact"/>
              <w:ind w:right="-1768"/>
              <w:rPr>
                <w:spacing w:val="24"/>
                <w:sz w:val="17"/>
              </w:rPr>
            </w:pPr>
          </w:p>
          <w:p w14:paraId="43AB1B26" w14:textId="77777777" w:rsidR="002B7CF5" w:rsidRDefault="002B7CF5" w:rsidP="000F08C2">
            <w:pPr>
              <w:tabs>
                <w:tab w:val="left" w:pos="4140"/>
              </w:tabs>
              <w:spacing w:line="360" w:lineRule="exact"/>
              <w:ind w:right="-1768"/>
              <w:rPr>
                <w:spacing w:val="24"/>
                <w:sz w:val="17"/>
              </w:rPr>
            </w:pPr>
          </w:p>
          <w:p w14:paraId="4C01AFA5" w14:textId="77777777" w:rsidR="002B7CF5" w:rsidRDefault="002B7CF5" w:rsidP="000F08C2">
            <w:pPr>
              <w:tabs>
                <w:tab w:val="left" w:pos="4140"/>
              </w:tabs>
              <w:spacing w:line="360" w:lineRule="exact"/>
              <w:ind w:right="-1768"/>
              <w:rPr>
                <w:spacing w:val="24"/>
                <w:sz w:val="17"/>
              </w:rPr>
            </w:pPr>
          </w:p>
          <w:p w14:paraId="6CE6BDE9" w14:textId="163D62BD" w:rsidR="002B7CF5" w:rsidRDefault="002B7CF5" w:rsidP="000F08C2">
            <w:pPr>
              <w:tabs>
                <w:tab w:val="left" w:pos="4140"/>
              </w:tabs>
              <w:spacing w:line="360" w:lineRule="exact"/>
              <w:ind w:right="-1768"/>
              <w:rPr>
                <w:spacing w:val="24"/>
                <w:sz w:val="17"/>
              </w:rPr>
            </w:pPr>
            <w:r>
              <w:rPr>
                <w:noProof/>
                <w:spacing w:val="24"/>
                <w:sz w:val="17"/>
              </w:rPr>
              <w:drawing>
                <wp:inline distT="0" distB="0" distL="0" distR="0" wp14:anchorId="40E11106" wp14:editId="38EE1246">
                  <wp:extent cx="2065193" cy="217424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Joost staa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9572" cy="2189378"/>
                          </a:xfrm>
                          <a:prstGeom prst="rect">
                            <a:avLst/>
                          </a:prstGeom>
                        </pic:spPr>
                      </pic:pic>
                    </a:graphicData>
                  </a:graphic>
                </wp:inline>
              </w:drawing>
            </w:r>
          </w:p>
        </w:tc>
        <w:tc>
          <w:tcPr>
            <w:tcW w:w="3185" w:type="dxa"/>
          </w:tcPr>
          <w:p w14:paraId="6B1085C2" w14:textId="77777777" w:rsidR="005D307A" w:rsidRDefault="005D307A" w:rsidP="000F08C2">
            <w:pPr>
              <w:tabs>
                <w:tab w:val="left" w:pos="4140"/>
              </w:tabs>
              <w:spacing w:line="360" w:lineRule="exact"/>
              <w:ind w:right="-1768"/>
              <w:rPr>
                <w:spacing w:val="24"/>
                <w:sz w:val="17"/>
              </w:rPr>
            </w:pPr>
            <w:r>
              <w:rPr>
                <w:spacing w:val="24"/>
                <w:sz w:val="17"/>
              </w:rPr>
              <w:t>Fractie: Fractie SAM</w:t>
            </w:r>
          </w:p>
          <w:p w14:paraId="73E855E4" w14:textId="77777777" w:rsidR="005D307A" w:rsidRDefault="005D307A" w:rsidP="000F08C2">
            <w:pPr>
              <w:tabs>
                <w:tab w:val="left" w:pos="4140"/>
              </w:tabs>
              <w:spacing w:line="360" w:lineRule="exact"/>
              <w:ind w:right="-1768"/>
              <w:rPr>
                <w:spacing w:val="24"/>
                <w:sz w:val="17"/>
              </w:rPr>
            </w:pPr>
          </w:p>
        </w:tc>
        <w:tc>
          <w:tcPr>
            <w:tcW w:w="4116" w:type="dxa"/>
            <w:vMerge w:val="restart"/>
          </w:tcPr>
          <w:p w14:paraId="3333F3C1" w14:textId="73F90814" w:rsidR="005D307A" w:rsidRDefault="005D307A" w:rsidP="000F08C2">
            <w:pPr>
              <w:tabs>
                <w:tab w:val="left" w:pos="4140"/>
              </w:tabs>
              <w:spacing w:line="360" w:lineRule="exact"/>
              <w:ind w:right="-1768"/>
              <w:rPr>
                <w:spacing w:val="24"/>
                <w:sz w:val="17"/>
              </w:rPr>
            </w:pPr>
            <w:r>
              <w:rPr>
                <w:spacing w:val="24"/>
                <w:sz w:val="17"/>
              </w:rPr>
              <w:t>Positie op lijst: 2</w:t>
            </w:r>
          </w:p>
        </w:tc>
      </w:tr>
      <w:tr w:rsidR="002B7CF5" w14:paraId="1E92664C" w14:textId="77777777" w:rsidTr="000F08C2">
        <w:tc>
          <w:tcPr>
            <w:tcW w:w="3756" w:type="dxa"/>
            <w:vMerge/>
          </w:tcPr>
          <w:p w14:paraId="0770C274" w14:textId="77777777" w:rsidR="005D307A" w:rsidRDefault="005D307A" w:rsidP="000F08C2">
            <w:pPr>
              <w:tabs>
                <w:tab w:val="left" w:pos="4140"/>
              </w:tabs>
              <w:spacing w:line="360" w:lineRule="exact"/>
              <w:ind w:right="-1768"/>
              <w:rPr>
                <w:spacing w:val="24"/>
                <w:sz w:val="17"/>
              </w:rPr>
            </w:pPr>
          </w:p>
        </w:tc>
        <w:tc>
          <w:tcPr>
            <w:tcW w:w="3185" w:type="dxa"/>
          </w:tcPr>
          <w:p w14:paraId="0BE0A01B" w14:textId="36A68266" w:rsidR="005D307A" w:rsidRDefault="005D307A" w:rsidP="000F08C2">
            <w:pPr>
              <w:tabs>
                <w:tab w:val="left" w:pos="4140"/>
              </w:tabs>
              <w:spacing w:line="360" w:lineRule="exact"/>
              <w:ind w:right="-1768"/>
              <w:rPr>
                <w:spacing w:val="24"/>
                <w:sz w:val="17"/>
              </w:rPr>
            </w:pPr>
            <w:r>
              <w:rPr>
                <w:spacing w:val="24"/>
                <w:sz w:val="17"/>
              </w:rPr>
              <w:t>Naam kandidaat: Joost Lamers</w:t>
            </w:r>
          </w:p>
          <w:p w14:paraId="436AD59E" w14:textId="77777777" w:rsidR="005D307A" w:rsidRDefault="005D307A" w:rsidP="000F08C2">
            <w:pPr>
              <w:tabs>
                <w:tab w:val="left" w:pos="4140"/>
              </w:tabs>
              <w:spacing w:line="360" w:lineRule="exact"/>
              <w:ind w:right="-1768"/>
              <w:rPr>
                <w:spacing w:val="24"/>
                <w:sz w:val="17"/>
              </w:rPr>
            </w:pPr>
          </w:p>
        </w:tc>
        <w:tc>
          <w:tcPr>
            <w:tcW w:w="4116" w:type="dxa"/>
            <w:vMerge/>
          </w:tcPr>
          <w:p w14:paraId="7491F5DF" w14:textId="77777777" w:rsidR="005D307A" w:rsidRDefault="005D307A" w:rsidP="000F08C2">
            <w:pPr>
              <w:tabs>
                <w:tab w:val="left" w:pos="4140"/>
              </w:tabs>
              <w:spacing w:line="360" w:lineRule="exact"/>
              <w:ind w:right="-1768"/>
              <w:rPr>
                <w:spacing w:val="24"/>
                <w:sz w:val="17"/>
              </w:rPr>
            </w:pPr>
          </w:p>
        </w:tc>
      </w:tr>
      <w:tr w:rsidR="005D307A" w14:paraId="145C90CF" w14:textId="77777777" w:rsidTr="000F08C2">
        <w:tc>
          <w:tcPr>
            <w:tcW w:w="11057" w:type="dxa"/>
            <w:gridSpan w:val="3"/>
          </w:tcPr>
          <w:p w14:paraId="716B35DE" w14:textId="77777777" w:rsidR="005D307A" w:rsidRDefault="005D307A" w:rsidP="000F08C2">
            <w:pPr>
              <w:tabs>
                <w:tab w:val="left" w:pos="4140"/>
              </w:tabs>
              <w:spacing w:line="360" w:lineRule="exact"/>
              <w:ind w:right="-1768"/>
              <w:rPr>
                <w:spacing w:val="24"/>
                <w:sz w:val="17"/>
              </w:rPr>
            </w:pPr>
            <w:r>
              <w:rPr>
                <w:spacing w:val="24"/>
                <w:sz w:val="17"/>
              </w:rPr>
              <w:t>Introductietekst</w:t>
            </w:r>
          </w:p>
          <w:p w14:paraId="43BB9944" w14:textId="77777777" w:rsidR="00D53975" w:rsidRDefault="00D53975" w:rsidP="00D53975">
            <w:pPr>
              <w:rPr>
                <w:noProof/>
              </w:rPr>
            </w:pPr>
            <w:r>
              <w:rPr>
                <w:noProof/>
              </w:rPr>
              <w:t xml:space="preserve">Mijn naam is Joost Lamers en dit jaar sta ik nummer twee op de lijst van Fractie SAM! Oorspronkelijk kom ik uit Boxmeer en in 2018 ben ik begonnen aan mijn studie Bedrijfseconomie. Momenteel zit ik in de afrondende fase van deze bachelor. Vanaf mijn eeste jaar ben ik actief bij het T.S.C. St Olof en hier heb ik dan ook in verschillende commissies gezeten. Samen met dertien andere jongens woon ik in een studentenhuis wat er </w:t>
            </w:r>
            <w:r>
              <w:rPr>
                <w:noProof/>
              </w:rPr>
              <w:lastRenderedPageBreak/>
              <w:t xml:space="preserve">voor zorgt dat het nooit saai is in de woonkamer. Met deze jongens ga ik ook regelmatig naar het nabijgelegen voetbalveld om een balletje te trappen. </w:t>
            </w:r>
            <w:r>
              <w:rPr>
                <w:noProof/>
              </w:rPr>
              <w:br/>
            </w:r>
            <w:r>
              <w:rPr>
                <w:noProof/>
              </w:rPr>
              <w:tab/>
              <w:t>Volgend jaar hoop ik een plekje te bemachtigen in de universiteitsraad om daar de studentenbelangen te kunnen vertegenwoordigen. Nu we gelukkig weer met zijn alle naar de campus mogen is het van groot belang dat hier ook de juiste faciliteiten aanwezig zijn voor alle studenten. Samen met Fractie SAM wil ik mij dan ook gaan inzetten voor goede en betaalbare faciliteiten. Denk hierbij bijvoorbeeld aan het effectiever gebruik maken van de aanwezige studeerplekken en het verbeteren van de Mensa. De verkiezingen zijn 12, 13 en 14 april. Kan ik op jou stem rekenen?</w:t>
            </w:r>
          </w:p>
          <w:p w14:paraId="0EF39641" w14:textId="77777777" w:rsidR="00D53975" w:rsidRDefault="00D53975" w:rsidP="00D53975">
            <w:pPr>
              <w:rPr>
                <w:noProof/>
              </w:rPr>
            </w:pPr>
          </w:p>
          <w:p w14:paraId="38FE71B2" w14:textId="77777777" w:rsidR="005D307A" w:rsidRDefault="005D307A" w:rsidP="000F08C2">
            <w:pPr>
              <w:tabs>
                <w:tab w:val="left" w:pos="4140"/>
              </w:tabs>
              <w:spacing w:line="360" w:lineRule="exact"/>
              <w:ind w:right="-1768"/>
              <w:rPr>
                <w:spacing w:val="24"/>
                <w:sz w:val="17"/>
              </w:rPr>
            </w:pPr>
          </w:p>
        </w:tc>
      </w:tr>
    </w:tbl>
    <w:p w14:paraId="3E2C1231" w14:textId="77777777" w:rsidR="005D307A" w:rsidRDefault="005D307A" w:rsidP="005D307A">
      <w:pPr>
        <w:tabs>
          <w:tab w:val="left" w:pos="4140"/>
        </w:tabs>
        <w:spacing w:line="360" w:lineRule="exact"/>
        <w:ind w:right="-1768"/>
        <w:rPr>
          <w:spacing w:val="24"/>
          <w:sz w:val="17"/>
        </w:rPr>
      </w:pPr>
    </w:p>
    <w:p w14:paraId="3BC2B618" w14:textId="77777777" w:rsidR="005D307A" w:rsidRDefault="005D307A" w:rsidP="005D307A">
      <w:pPr>
        <w:spacing w:line="240" w:lineRule="auto"/>
        <w:rPr>
          <w:spacing w:val="24"/>
          <w:sz w:val="17"/>
        </w:rPr>
      </w:pPr>
    </w:p>
    <w:p w14:paraId="37D09DD2" w14:textId="77777777" w:rsidR="005D307A" w:rsidRDefault="005D307A" w:rsidP="005D307A">
      <w:pPr>
        <w:tabs>
          <w:tab w:val="left" w:pos="4140"/>
        </w:tabs>
        <w:spacing w:line="360" w:lineRule="exact"/>
        <w:ind w:right="-1768"/>
        <w:rPr>
          <w:spacing w:val="24"/>
          <w:sz w:val="17"/>
        </w:rPr>
      </w:pPr>
      <w:r>
        <w:rPr>
          <w:spacing w:val="24"/>
          <w:sz w:val="17"/>
        </w:rPr>
        <w:t>English</w:t>
      </w:r>
    </w:p>
    <w:tbl>
      <w:tblPr>
        <w:tblStyle w:val="TableGrid"/>
        <w:tblW w:w="0" w:type="auto"/>
        <w:tblLook w:val="04A0" w:firstRow="1" w:lastRow="0" w:firstColumn="1" w:lastColumn="0" w:noHBand="0" w:noVBand="1"/>
      </w:tblPr>
      <w:tblGrid>
        <w:gridCol w:w="3184"/>
        <w:gridCol w:w="3185"/>
        <w:gridCol w:w="3185"/>
      </w:tblGrid>
      <w:tr w:rsidR="005D307A" w:rsidRPr="008A0652" w14:paraId="52810FD5" w14:textId="77777777" w:rsidTr="000F08C2">
        <w:tc>
          <w:tcPr>
            <w:tcW w:w="3184" w:type="dxa"/>
            <w:vMerge w:val="restart"/>
          </w:tcPr>
          <w:p w14:paraId="594358BB" w14:textId="77777777" w:rsidR="005D307A" w:rsidRDefault="005D307A" w:rsidP="000F08C2">
            <w:pPr>
              <w:tabs>
                <w:tab w:val="left" w:pos="4140"/>
              </w:tabs>
              <w:spacing w:line="360" w:lineRule="exact"/>
              <w:ind w:right="-1768"/>
              <w:rPr>
                <w:spacing w:val="24"/>
                <w:sz w:val="17"/>
              </w:rPr>
            </w:pPr>
            <w:r>
              <w:rPr>
                <w:spacing w:val="24"/>
                <w:sz w:val="17"/>
              </w:rPr>
              <w:t>Picture</w:t>
            </w:r>
          </w:p>
          <w:p w14:paraId="07AFD6CD" w14:textId="77777777" w:rsidR="005D307A" w:rsidRDefault="005D307A" w:rsidP="000F08C2">
            <w:pPr>
              <w:tabs>
                <w:tab w:val="left" w:pos="4140"/>
              </w:tabs>
              <w:spacing w:line="360" w:lineRule="exact"/>
              <w:ind w:right="-1768"/>
              <w:rPr>
                <w:spacing w:val="24"/>
                <w:sz w:val="17"/>
              </w:rPr>
            </w:pPr>
          </w:p>
        </w:tc>
        <w:tc>
          <w:tcPr>
            <w:tcW w:w="3185" w:type="dxa"/>
          </w:tcPr>
          <w:p w14:paraId="7FD03A47" w14:textId="77777777" w:rsidR="005D307A" w:rsidRPr="008A0652" w:rsidRDefault="005D307A" w:rsidP="000F08C2">
            <w:pPr>
              <w:tabs>
                <w:tab w:val="left" w:pos="4140"/>
              </w:tabs>
              <w:spacing w:line="360" w:lineRule="exact"/>
              <w:ind w:right="-1768"/>
              <w:rPr>
                <w:spacing w:val="24"/>
                <w:sz w:val="17"/>
              </w:rPr>
            </w:pPr>
            <w:r w:rsidRPr="008A0652">
              <w:rPr>
                <w:spacing w:val="24"/>
                <w:sz w:val="17"/>
              </w:rPr>
              <w:t>Party</w:t>
            </w:r>
            <w:r>
              <w:rPr>
                <w:spacing w:val="24"/>
                <w:sz w:val="17"/>
              </w:rPr>
              <w:t>: Student Party SAM</w:t>
            </w:r>
            <w:r w:rsidRPr="008A0652">
              <w:rPr>
                <w:spacing w:val="24"/>
                <w:sz w:val="17"/>
              </w:rPr>
              <w:br/>
            </w:r>
          </w:p>
        </w:tc>
        <w:tc>
          <w:tcPr>
            <w:tcW w:w="3185" w:type="dxa"/>
            <w:vMerge w:val="restart"/>
          </w:tcPr>
          <w:p w14:paraId="7258C4C1" w14:textId="60AC96EB" w:rsidR="005D307A" w:rsidRPr="008A0652" w:rsidRDefault="005D307A" w:rsidP="000F08C2">
            <w:pPr>
              <w:tabs>
                <w:tab w:val="left" w:pos="4140"/>
              </w:tabs>
              <w:spacing w:line="360" w:lineRule="exact"/>
              <w:ind w:right="-1768"/>
              <w:rPr>
                <w:spacing w:val="24"/>
                <w:sz w:val="17"/>
              </w:rPr>
            </w:pPr>
            <w:proofErr w:type="spellStart"/>
            <w:r w:rsidRPr="008A0652">
              <w:rPr>
                <w:spacing w:val="24"/>
                <w:sz w:val="17"/>
              </w:rPr>
              <w:t>Position</w:t>
            </w:r>
            <w:proofErr w:type="spellEnd"/>
            <w:r w:rsidRPr="008A0652">
              <w:rPr>
                <w:spacing w:val="24"/>
                <w:sz w:val="17"/>
              </w:rPr>
              <w:t xml:space="preserve"> on list</w:t>
            </w:r>
            <w:r>
              <w:rPr>
                <w:spacing w:val="24"/>
                <w:sz w:val="17"/>
              </w:rPr>
              <w:t>: 2</w:t>
            </w:r>
          </w:p>
        </w:tc>
      </w:tr>
      <w:tr w:rsidR="005D307A" w:rsidRPr="008A0652" w14:paraId="696FB3F1" w14:textId="77777777" w:rsidTr="000F08C2">
        <w:tc>
          <w:tcPr>
            <w:tcW w:w="3184" w:type="dxa"/>
            <w:vMerge/>
          </w:tcPr>
          <w:p w14:paraId="3C4931A0" w14:textId="77777777" w:rsidR="005D307A" w:rsidRPr="008A0652" w:rsidRDefault="005D307A" w:rsidP="000F08C2">
            <w:pPr>
              <w:tabs>
                <w:tab w:val="left" w:pos="4140"/>
              </w:tabs>
              <w:spacing w:line="360" w:lineRule="exact"/>
              <w:ind w:right="-1768"/>
              <w:rPr>
                <w:spacing w:val="24"/>
                <w:sz w:val="17"/>
              </w:rPr>
            </w:pPr>
          </w:p>
        </w:tc>
        <w:tc>
          <w:tcPr>
            <w:tcW w:w="3185" w:type="dxa"/>
          </w:tcPr>
          <w:p w14:paraId="5F019965" w14:textId="39A6878B" w:rsidR="005D307A" w:rsidRPr="008A0652" w:rsidRDefault="005D307A" w:rsidP="000F08C2">
            <w:pPr>
              <w:tabs>
                <w:tab w:val="left" w:pos="4140"/>
              </w:tabs>
              <w:spacing w:line="360" w:lineRule="exact"/>
              <w:ind w:right="-1768"/>
              <w:rPr>
                <w:spacing w:val="24"/>
                <w:sz w:val="17"/>
              </w:rPr>
            </w:pPr>
            <w:r w:rsidRPr="008A0652">
              <w:rPr>
                <w:spacing w:val="24"/>
                <w:sz w:val="17"/>
              </w:rPr>
              <w:t xml:space="preserve">Name </w:t>
            </w:r>
            <w:proofErr w:type="spellStart"/>
            <w:r w:rsidRPr="008A0652">
              <w:rPr>
                <w:spacing w:val="24"/>
                <w:sz w:val="17"/>
              </w:rPr>
              <w:t>candidate</w:t>
            </w:r>
            <w:proofErr w:type="spellEnd"/>
            <w:r w:rsidRPr="008A0652">
              <w:rPr>
                <w:spacing w:val="24"/>
                <w:sz w:val="17"/>
              </w:rPr>
              <w:t>:</w:t>
            </w:r>
            <w:r>
              <w:rPr>
                <w:spacing w:val="24"/>
                <w:sz w:val="17"/>
              </w:rPr>
              <w:t xml:space="preserve"> Joost Lamers</w:t>
            </w:r>
          </w:p>
          <w:p w14:paraId="5B66A276" w14:textId="77777777" w:rsidR="005D307A" w:rsidRPr="008A0652" w:rsidRDefault="005D307A" w:rsidP="000F08C2">
            <w:pPr>
              <w:tabs>
                <w:tab w:val="left" w:pos="4140"/>
              </w:tabs>
              <w:spacing w:line="360" w:lineRule="exact"/>
              <w:ind w:right="-1768"/>
              <w:rPr>
                <w:spacing w:val="24"/>
                <w:sz w:val="17"/>
              </w:rPr>
            </w:pPr>
          </w:p>
        </w:tc>
        <w:tc>
          <w:tcPr>
            <w:tcW w:w="3185" w:type="dxa"/>
            <w:vMerge/>
          </w:tcPr>
          <w:p w14:paraId="0B7382DB" w14:textId="77777777" w:rsidR="005D307A" w:rsidRPr="008A0652" w:rsidRDefault="005D307A" w:rsidP="000F08C2">
            <w:pPr>
              <w:tabs>
                <w:tab w:val="left" w:pos="4140"/>
              </w:tabs>
              <w:spacing w:line="360" w:lineRule="exact"/>
              <w:ind w:right="-1768"/>
              <w:rPr>
                <w:spacing w:val="24"/>
                <w:sz w:val="17"/>
              </w:rPr>
            </w:pPr>
          </w:p>
        </w:tc>
      </w:tr>
      <w:tr w:rsidR="005D307A" w:rsidRPr="005D307A" w14:paraId="2AE7A0D8" w14:textId="77777777" w:rsidTr="000F08C2">
        <w:tc>
          <w:tcPr>
            <w:tcW w:w="9554" w:type="dxa"/>
            <w:gridSpan w:val="3"/>
          </w:tcPr>
          <w:p w14:paraId="7D572114" w14:textId="602E182C" w:rsidR="005D307A" w:rsidRDefault="005D307A" w:rsidP="000F08C2">
            <w:pPr>
              <w:tabs>
                <w:tab w:val="left" w:pos="4140"/>
              </w:tabs>
              <w:spacing w:line="360" w:lineRule="exact"/>
              <w:ind w:right="-1768"/>
              <w:rPr>
                <w:spacing w:val="24"/>
                <w:sz w:val="17"/>
                <w:lang w:val="en-US"/>
              </w:rPr>
            </w:pPr>
            <w:proofErr w:type="spellStart"/>
            <w:r w:rsidRPr="00516E99">
              <w:rPr>
                <w:spacing w:val="24"/>
                <w:sz w:val="17"/>
                <w:lang w:val="en-US"/>
              </w:rPr>
              <w:t>Tekst</w:t>
            </w:r>
            <w:proofErr w:type="spellEnd"/>
          </w:p>
          <w:p w14:paraId="4802544A" w14:textId="77777777" w:rsidR="00D53975" w:rsidRPr="00A22C45" w:rsidRDefault="00D53975" w:rsidP="00D53975">
            <w:pPr>
              <w:rPr>
                <w:noProof/>
                <w:lang w:val="en-US"/>
              </w:rPr>
            </w:pPr>
            <w:r w:rsidRPr="00A22C45">
              <w:rPr>
                <w:noProof/>
                <w:lang w:val="en-US"/>
              </w:rPr>
              <w:t>My name is Joost Lamers a</w:t>
            </w:r>
            <w:r>
              <w:rPr>
                <w:noProof/>
                <w:lang w:val="en-US"/>
              </w:rPr>
              <w:t>nd this year I am number 2 on the list of Party SAM! Originally I am from Boxmeer and I started my study Businesseconomics in 2018. Currently I am in my final phase of my bachelor and I hope to finish it this year. In my first year I joined T.S.C. St Olof and here I participated in multiple committees. Together with thirteen other guys I live in a studenthouse. These guys make sure that there is no dull moment in the livingroom.</w:t>
            </w:r>
            <w:r>
              <w:rPr>
                <w:noProof/>
                <w:lang w:val="en-US"/>
              </w:rPr>
              <w:br/>
            </w:r>
            <w:r>
              <w:rPr>
                <w:noProof/>
                <w:lang w:val="en-US"/>
              </w:rPr>
              <w:tab/>
              <w:t xml:space="preserve">Next year I would like to represent the students’ needs in the university council. This year we can all finaly go back to campus after a long period of online education. For the return of students to the campus there is a big need for good and affordable student facilities. I would like to make more effective use of the available studyfacilities and improving the restaurant. </w:t>
            </w:r>
            <w:r>
              <w:rPr>
                <w:noProof/>
                <w:lang w:val="en-US"/>
              </w:rPr>
              <w:br/>
              <w:t>The elections are the 12</w:t>
            </w:r>
            <w:r w:rsidRPr="001D3178">
              <w:rPr>
                <w:noProof/>
                <w:vertAlign w:val="superscript"/>
                <w:lang w:val="en-US"/>
              </w:rPr>
              <w:t>th</w:t>
            </w:r>
            <w:r>
              <w:rPr>
                <w:noProof/>
                <w:lang w:val="en-US"/>
              </w:rPr>
              <w:t xml:space="preserve"> , 13</w:t>
            </w:r>
            <w:r w:rsidRPr="001D3178">
              <w:rPr>
                <w:noProof/>
                <w:vertAlign w:val="superscript"/>
                <w:lang w:val="en-US"/>
              </w:rPr>
              <w:t>th</w:t>
            </w:r>
            <w:r>
              <w:rPr>
                <w:noProof/>
                <w:lang w:val="en-US"/>
              </w:rPr>
              <w:t xml:space="preserve">  and 14</w:t>
            </w:r>
            <w:r w:rsidRPr="001D3178">
              <w:rPr>
                <w:noProof/>
                <w:vertAlign w:val="superscript"/>
                <w:lang w:val="en-US"/>
              </w:rPr>
              <w:t>th</w:t>
            </w:r>
            <w:r>
              <w:rPr>
                <w:noProof/>
                <w:lang w:val="en-US"/>
              </w:rPr>
              <w:t xml:space="preserve"> of april. Can I count on your vote?</w:t>
            </w:r>
          </w:p>
          <w:p w14:paraId="63622A6C" w14:textId="77777777" w:rsidR="00D53975" w:rsidRPr="00516E99" w:rsidRDefault="00D53975" w:rsidP="000F08C2">
            <w:pPr>
              <w:tabs>
                <w:tab w:val="left" w:pos="4140"/>
              </w:tabs>
              <w:spacing w:line="360" w:lineRule="exact"/>
              <w:ind w:right="-1768"/>
              <w:rPr>
                <w:spacing w:val="24"/>
                <w:sz w:val="17"/>
                <w:lang w:val="en-US"/>
              </w:rPr>
            </w:pPr>
          </w:p>
          <w:p w14:paraId="129CF820" w14:textId="77777777" w:rsidR="005D307A" w:rsidRPr="005D307A" w:rsidRDefault="005D307A" w:rsidP="000F08C2">
            <w:pPr>
              <w:rPr>
                <w:spacing w:val="24"/>
                <w:sz w:val="17"/>
                <w:lang w:val="en-GB"/>
              </w:rPr>
            </w:pPr>
          </w:p>
        </w:tc>
      </w:tr>
    </w:tbl>
    <w:p w14:paraId="3E602813" w14:textId="77777777" w:rsidR="005D307A" w:rsidRDefault="005D307A" w:rsidP="005A7805">
      <w:pPr>
        <w:pBdr>
          <w:bottom w:val="single" w:sz="6" w:space="1" w:color="auto"/>
        </w:pBdr>
        <w:tabs>
          <w:tab w:val="left" w:pos="4140"/>
        </w:tabs>
        <w:spacing w:line="360" w:lineRule="exact"/>
        <w:ind w:right="-1768"/>
        <w:rPr>
          <w:spacing w:val="24"/>
          <w:sz w:val="17"/>
        </w:rPr>
      </w:pPr>
    </w:p>
    <w:p w14:paraId="09EE3979" w14:textId="77777777" w:rsidR="005D307A" w:rsidRDefault="005D307A" w:rsidP="005D307A">
      <w:pPr>
        <w:tabs>
          <w:tab w:val="left" w:pos="4140"/>
        </w:tabs>
        <w:spacing w:line="360" w:lineRule="exact"/>
        <w:ind w:right="-876" w:hanging="1418"/>
        <w:jc w:val="center"/>
        <w:rPr>
          <w:bCs/>
          <w:smallCaps/>
          <w:spacing w:val="22"/>
          <w:sz w:val="17"/>
        </w:rPr>
      </w:pPr>
    </w:p>
    <w:p w14:paraId="131F7EE6" w14:textId="77777777" w:rsidR="005D307A" w:rsidRDefault="005D307A" w:rsidP="005D307A">
      <w:pPr>
        <w:tabs>
          <w:tab w:val="left" w:pos="4140"/>
        </w:tabs>
        <w:spacing w:line="360" w:lineRule="exact"/>
        <w:ind w:right="-876" w:hanging="1418"/>
        <w:jc w:val="center"/>
        <w:rPr>
          <w:bCs/>
          <w:smallCaps/>
          <w:spacing w:val="22"/>
          <w:sz w:val="17"/>
        </w:rPr>
      </w:pPr>
    </w:p>
    <w:p w14:paraId="3A53E9EA" w14:textId="77777777" w:rsidR="005D307A" w:rsidRDefault="005D307A" w:rsidP="005D307A">
      <w:pPr>
        <w:tabs>
          <w:tab w:val="left" w:pos="4140"/>
        </w:tabs>
        <w:spacing w:line="360" w:lineRule="exact"/>
        <w:ind w:right="-1768"/>
        <w:rPr>
          <w:spacing w:val="24"/>
          <w:sz w:val="17"/>
        </w:rPr>
      </w:pPr>
      <w:r>
        <w:rPr>
          <w:spacing w:val="24"/>
          <w:sz w:val="17"/>
        </w:rPr>
        <w:t>Nederlands (English below)</w:t>
      </w:r>
    </w:p>
    <w:tbl>
      <w:tblPr>
        <w:tblStyle w:val="TableGrid"/>
        <w:tblW w:w="11057" w:type="dxa"/>
        <w:tblInd w:w="-572" w:type="dxa"/>
        <w:tblLook w:val="04A0" w:firstRow="1" w:lastRow="0" w:firstColumn="1" w:lastColumn="0" w:noHBand="0" w:noVBand="1"/>
      </w:tblPr>
      <w:tblGrid>
        <w:gridCol w:w="3756"/>
        <w:gridCol w:w="3185"/>
        <w:gridCol w:w="4116"/>
      </w:tblGrid>
      <w:tr w:rsidR="002B7CF5" w14:paraId="7E50C36D" w14:textId="77777777" w:rsidTr="000F08C2">
        <w:tc>
          <w:tcPr>
            <w:tcW w:w="3756" w:type="dxa"/>
            <w:vMerge w:val="restart"/>
          </w:tcPr>
          <w:p w14:paraId="40417DDD" w14:textId="77777777" w:rsidR="005D307A" w:rsidRDefault="005D307A" w:rsidP="000F08C2">
            <w:pPr>
              <w:tabs>
                <w:tab w:val="left" w:pos="4140"/>
              </w:tabs>
              <w:spacing w:line="360" w:lineRule="exact"/>
              <w:ind w:right="-1768"/>
              <w:rPr>
                <w:spacing w:val="24"/>
                <w:sz w:val="17"/>
              </w:rPr>
            </w:pPr>
            <w:r>
              <w:rPr>
                <w:spacing w:val="24"/>
                <w:sz w:val="17"/>
              </w:rPr>
              <w:t>Foto kandidaat</w:t>
            </w:r>
          </w:p>
          <w:p w14:paraId="0A61BEBA" w14:textId="77777777" w:rsidR="005D307A" w:rsidRDefault="005D307A" w:rsidP="000F08C2">
            <w:pPr>
              <w:tabs>
                <w:tab w:val="left" w:pos="4140"/>
              </w:tabs>
              <w:spacing w:line="360" w:lineRule="exact"/>
              <w:ind w:right="-1768"/>
              <w:rPr>
                <w:spacing w:val="24"/>
                <w:sz w:val="17"/>
              </w:rPr>
            </w:pPr>
          </w:p>
          <w:p w14:paraId="0F0445A8" w14:textId="77777777" w:rsidR="002B7CF5" w:rsidRDefault="002B7CF5" w:rsidP="000F08C2">
            <w:pPr>
              <w:tabs>
                <w:tab w:val="left" w:pos="4140"/>
              </w:tabs>
              <w:spacing w:line="360" w:lineRule="exact"/>
              <w:ind w:right="-1768"/>
              <w:rPr>
                <w:spacing w:val="24"/>
                <w:sz w:val="17"/>
              </w:rPr>
            </w:pPr>
          </w:p>
          <w:p w14:paraId="060E7BA4" w14:textId="77777777" w:rsidR="002B7CF5" w:rsidRDefault="002B7CF5" w:rsidP="000F08C2">
            <w:pPr>
              <w:tabs>
                <w:tab w:val="left" w:pos="4140"/>
              </w:tabs>
              <w:spacing w:line="360" w:lineRule="exact"/>
              <w:ind w:right="-1768"/>
              <w:rPr>
                <w:spacing w:val="24"/>
                <w:sz w:val="17"/>
              </w:rPr>
            </w:pPr>
          </w:p>
          <w:p w14:paraId="3676D296" w14:textId="77777777" w:rsidR="002B7CF5" w:rsidRDefault="002B7CF5" w:rsidP="000F08C2">
            <w:pPr>
              <w:tabs>
                <w:tab w:val="left" w:pos="4140"/>
              </w:tabs>
              <w:spacing w:line="360" w:lineRule="exact"/>
              <w:ind w:right="-1768"/>
              <w:rPr>
                <w:spacing w:val="24"/>
                <w:sz w:val="17"/>
              </w:rPr>
            </w:pPr>
          </w:p>
          <w:p w14:paraId="60A1EA34" w14:textId="77777777" w:rsidR="002B7CF5" w:rsidRDefault="002B7CF5" w:rsidP="000F08C2">
            <w:pPr>
              <w:tabs>
                <w:tab w:val="left" w:pos="4140"/>
              </w:tabs>
              <w:spacing w:line="360" w:lineRule="exact"/>
              <w:ind w:right="-1768"/>
              <w:rPr>
                <w:spacing w:val="24"/>
                <w:sz w:val="17"/>
              </w:rPr>
            </w:pPr>
          </w:p>
          <w:p w14:paraId="0327CB7C" w14:textId="77777777" w:rsidR="002B7CF5" w:rsidRDefault="002B7CF5" w:rsidP="000F08C2">
            <w:pPr>
              <w:tabs>
                <w:tab w:val="left" w:pos="4140"/>
              </w:tabs>
              <w:spacing w:line="360" w:lineRule="exact"/>
              <w:ind w:right="-1768"/>
              <w:rPr>
                <w:spacing w:val="24"/>
                <w:sz w:val="17"/>
              </w:rPr>
            </w:pPr>
          </w:p>
          <w:p w14:paraId="6BF4DE36" w14:textId="77777777" w:rsidR="002B7CF5" w:rsidRDefault="002B7CF5" w:rsidP="000F08C2">
            <w:pPr>
              <w:tabs>
                <w:tab w:val="left" w:pos="4140"/>
              </w:tabs>
              <w:spacing w:line="360" w:lineRule="exact"/>
              <w:ind w:right="-1768"/>
              <w:rPr>
                <w:spacing w:val="24"/>
                <w:sz w:val="17"/>
              </w:rPr>
            </w:pPr>
          </w:p>
          <w:p w14:paraId="3E9EE786" w14:textId="77777777" w:rsidR="002B7CF5" w:rsidRDefault="002B7CF5" w:rsidP="000F08C2">
            <w:pPr>
              <w:tabs>
                <w:tab w:val="left" w:pos="4140"/>
              </w:tabs>
              <w:spacing w:line="360" w:lineRule="exact"/>
              <w:ind w:right="-1768"/>
              <w:rPr>
                <w:spacing w:val="24"/>
                <w:sz w:val="17"/>
              </w:rPr>
            </w:pPr>
          </w:p>
          <w:p w14:paraId="2E1E3077" w14:textId="77777777" w:rsidR="002B7CF5" w:rsidRDefault="002B7CF5" w:rsidP="000F08C2">
            <w:pPr>
              <w:tabs>
                <w:tab w:val="left" w:pos="4140"/>
              </w:tabs>
              <w:spacing w:line="360" w:lineRule="exact"/>
              <w:ind w:right="-1768"/>
              <w:rPr>
                <w:spacing w:val="24"/>
                <w:sz w:val="17"/>
              </w:rPr>
            </w:pPr>
          </w:p>
          <w:p w14:paraId="66B08F2F" w14:textId="77777777" w:rsidR="002B7CF5" w:rsidRDefault="002B7CF5" w:rsidP="000F08C2">
            <w:pPr>
              <w:tabs>
                <w:tab w:val="left" w:pos="4140"/>
              </w:tabs>
              <w:spacing w:line="360" w:lineRule="exact"/>
              <w:ind w:right="-1768"/>
              <w:rPr>
                <w:spacing w:val="24"/>
                <w:sz w:val="17"/>
              </w:rPr>
            </w:pPr>
          </w:p>
          <w:p w14:paraId="14EFEA15" w14:textId="77777777" w:rsidR="002B7CF5" w:rsidRDefault="002B7CF5" w:rsidP="000F08C2">
            <w:pPr>
              <w:tabs>
                <w:tab w:val="left" w:pos="4140"/>
              </w:tabs>
              <w:spacing w:line="360" w:lineRule="exact"/>
              <w:ind w:right="-1768"/>
              <w:rPr>
                <w:spacing w:val="24"/>
                <w:sz w:val="17"/>
              </w:rPr>
            </w:pPr>
          </w:p>
          <w:p w14:paraId="70E44412" w14:textId="77777777" w:rsidR="002B7CF5" w:rsidRDefault="002B7CF5" w:rsidP="000F08C2">
            <w:pPr>
              <w:tabs>
                <w:tab w:val="left" w:pos="4140"/>
              </w:tabs>
              <w:spacing w:line="360" w:lineRule="exact"/>
              <w:ind w:right="-1768"/>
              <w:rPr>
                <w:spacing w:val="24"/>
                <w:sz w:val="17"/>
              </w:rPr>
            </w:pPr>
          </w:p>
          <w:p w14:paraId="29BEF875" w14:textId="77777777" w:rsidR="002B7CF5" w:rsidRDefault="002B7CF5" w:rsidP="000F08C2">
            <w:pPr>
              <w:tabs>
                <w:tab w:val="left" w:pos="4140"/>
              </w:tabs>
              <w:spacing w:line="360" w:lineRule="exact"/>
              <w:ind w:right="-1768"/>
              <w:rPr>
                <w:spacing w:val="24"/>
                <w:sz w:val="17"/>
              </w:rPr>
            </w:pPr>
          </w:p>
          <w:p w14:paraId="43E37F56" w14:textId="77777777" w:rsidR="002B7CF5" w:rsidRDefault="002B7CF5" w:rsidP="000F08C2">
            <w:pPr>
              <w:tabs>
                <w:tab w:val="left" w:pos="4140"/>
              </w:tabs>
              <w:spacing w:line="360" w:lineRule="exact"/>
              <w:ind w:right="-1768"/>
              <w:rPr>
                <w:spacing w:val="24"/>
                <w:sz w:val="17"/>
              </w:rPr>
            </w:pPr>
          </w:p>
          <w:p w14:paraId="4B5A5A76" w14:textId="77777777" w:rsidR="002B7CF5" w:rsidRDefault="002B7CF5" w:rsidP="000F08C2">
            <w:pPr>
              <w:tabs>
                <w:tab w:val="left" w:pos="4140"/>
              </w:tabs>
              <w:spacing w:line="360" w:lineRule="exact"/>
              <w:ind w:right="-1768"/>
              <w:rPr>
                <w:spacing w:val="24"/>
                <w:sz w:val="17"/>
              </w:rPr>
            </w:pPr>
          </w:p>
          <w:p w14:paraId="0202E13B" w14:textId="77777777" w:rsidR="002B7CF5" w:rsidRDefault="002B7CF5" w:rsidP="000F08C2">
            <w:pPr>
              <w:tabs>
                <w:tab w:val="left" w:pos="4140"/>
              </w:tabs>
              <w:spacing w:line="360" w:lineRule="exact"/>
              <w:ind w:right="-1768"/>
              <w:rPr>
                <w:spacing w:val="24"/>
                <w:sz w:val="17"/>
              </w:rPr>
            </w:pPr>
          </w:p>
          <w:p w14:paraId="38CD1C96" w14:textId="77777777" w:rsidR="002B7CF5" w:rsidRDefault="002B7CF5" w:rsidP="000F08C2">
            <w:pPr>
              <w:tabs>
                <w:tab w:val="left" w:pos="4140"/>
              </w:tabs>
              <w:spacing w:line="360" w:lineRule="exact"/>
              <w:ind w:right="-1768"/>
              <w:rPr>
                <w:spacing w:val="24"/>
                <w:sz w:val="17"/>
              </w:rPr>
            </w:pPr>
          </w:p>
          <w:p w14:paraId="1E3B2448" w14:textId="77777777" w:rsidR="002B7CF5" w:rsidRDefault="002B7CF5" w:rsidP="000F08C2">
            <w:pPr>
              <w:tabs>
                <w:tab w:val="left" w:pos="4140"/>
              </w:tabs>
              <w:spacing w:line="360" w:lineRule="exact"/>
              <w:ind w:right="-1768"/>
              <w:rPr>
                <w:spacing w:val="24"/>
                <w:sz w:val="17"/>
              </w:rPr>
            </w:pPr>
          </w:p>
          <w:p w14:paraId="31728332" w14:textId="77777777" w:rsidR="002B7CF5" w:rsidRDefault="002B7CF5" w:rsidP="000F08C2">
            <w:pPr>
              <w:tabs>
                <w:tab w:val="left" w:pos="4140"/>
              </w:tabs>
              <w:spacing w:line="360" w:lineRule="exact"/>
              <w:ind w:right="-1768"/>
              <w:rPr>
                <w:spacing w:val="24"/>
                <w:sz w:val="17"/>
              </w:rPr>
            </w:pPr>
          </w:p>
          <w:p w14:paraId="2B86688B" w14:textId="5DEB92FB" w:rsidR="002B7CF5" w:rsidRDefault="002B7CF5" w:rsidP="000F08C2">
            <w:pPr>
              <w:tabs>
                <w:tab w:val="left" w:pos="4140"/>
              </w:tabs>
              <w:spacing w:line="360" w:lineRule="exact"/>
              <w:ind w:right="-1768"/>
              <w:rPr>
                <w:spacing w:val="24"/>
                <w:sz w:val="17"/>
              </w:rPr>
            </w:pPr>
            <w:r>
              <w:rPr>
                <w:noProof/>
                <w:spacing w:val="24"/>
                <w:sz w:val="17"/>
              </w:rPr>
              <w:drawing>
                <wp:inline distT="0" distB="0" distL="0" distR="0" wp14:anchorId="14524317" wp14:editId="36940D36">
                  <wp:extent cx="2080539" cy="2777066"/>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Mechteld staa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837" cy="2800155"/>
                          </a:xfrm>
                          <a:prstGeom prst="rect">
                            <a:avLst/>
                          </a:prstGeom>
                        </pic:spPr>
                      </pic:pic>
                    </a:graphicData>
                  </a:graphic>
                </wp:inline>
              </w:drawing>
            </w:r>
          </w:p>
        </w:tc>
        <w:tc>
          <w:tcPr>
            <w:tcW w:w="3185" w:type="dxa"/>
          </w:tcPr>
          <w:p w14:paraId="5E656D7E" w14:textId="77777777" w:rsidR="005D307A" w:rsidRDefault="005D307A" w:rsidP="000F08C2">
            <w:pPr>
              <w:tabs>
                <w:tab w:val="left" w:pos="4140"/>
              </w:tabs>
              <w:spacing w:line="360" w:lineRule="exact"/>
              <w:ind w:right="-1768"/>
              <w:rPr>
                <w:spacing w:val="24"/>
                <w:sz w:val="17"/>
              </w:rPr>
            </w:pPr>
            <w:r>
              <w:rPr>
                <w:spacing w:val="24"/>
                <w:sz w:val="17"/>
              </w:rPr>
              <w:lastRenderedPageBreak/>
              <w:t>Fractie: Fractie SAM</w:t>
            </w:r>
          </w:p>
          <w:p w14:paraId="7426622C" w14:textId="77777777" w:rsidR="005D307A" w:rsidRDefault="005D307A" w:rsidP="000F08C2">
            <w:pPr>
              <w:tabs>
                <w:tab w:val="left" w:pos="4140"/>
              </w:tabs>
              <w:spacing w:line="360" w:lineRule="exact"/>
              <w:ind w:right="-1768"/>
              <w:rPr>
                <w:spacing w:val="24"/>
                <w:sz w:val="17"/>
              </w:rPr>
            </w:pPr>
          </w:p>
        </w:tc>
        <w:tc>
          <w:tcPr>
            <w:tcW w:w="4116" w:type="dxa"/>
            <w:vMerge w:val="restart"/>
          </w:tcPr>
          <w:p w14:paraId="7F91254C" w14:textId="2038B798" w:rsidR="005D307A" w:rsidRDefault="005D307A" w:rsidP="000F08C2">
            <w:pPr>
              <w:tabs>
                <w:tab w:val="left" w:pos="4140"/>
              </w:tabs>
              <w:spacing w:line="360" w:lineRule="exact"/>
              <w:ind w:right="-1768"/>
              <w:rPr>
                <w:spacing w:val="24"/>
                <w:sz w:val="17"/>
              </w:rPr>
            </w:pPr>
            <w:r>
              <w:rPr>
                <w:spacing w:val="24"/>
                <w:sz w:val="17"/>
              </w:rPr>
              <w:t>Positie op lijst: 3</w:t>
            </w:r>
          </w:p>
        </w:tc>
      </w:tr>
      <w:tr w:rsidR="002B7CF5" w14:paraId="7B60A8BB" w14:textId="77777777" w:rsidTr="000F08C2">
        <w:tc>
          <w:tcPr>
            <w:tcW w:w="3756" w:type="dxa"/>
            <w:vMerge/>
          </w:tcPr>
          <w:p w14:paraId="7B661F4F" w14:textId="77777777" w:rsidR="005D307A" w:rsidRDefault="005D307A" w:rsidP="000F08C2">
            <w:pPr>
              <w:tabs>
                <w:tab w:val="left" w:pos="4140"/>
              </w:tabs>
              <w:spacing w:line="360" w:lineRule="exact"/>
              <w:ind w:right="-1768"/>
              <w:rPr>
                <w:spacing w:val="24"/>
                <w:sz w:val="17"/>
              </w:rPr>
            </w:pPr>
          </w:p>
        </w:tc>
        <w:tc>
          <w:tcPr>
            <w:tcW w:w="3185" w:type="dxa"/>
          </w:tcPr>
          <w:p w14:paraId="17CC1D80" w14:textId="64622BF1" w:rsidR="005D307A" w:rsidRDefault="005D307A" w:rsidP="000F08C2">
            <w:pPr>
              <w:tabs>
                <w:tab w:val="left" w:pos="4140"/>
              </w:tabs>
              <w:spacing w:line="360" w:lineRule="exact"/>
              <w:ind w:right="-1768"/>
              <w:rPr>
                <w:spacing w:val="24"/>
                <w:sz w:val="17"/>
              </w:rPr>
            </w:pPr>
            <w:r>
              <w:rPr>
                <w:spacing w:val="24"/>
                <w:sz w:val="17"/>
              </w:rPr>
              <w:t xml:space="preserve">Naam kandidaat: </w:t>
            </w:r>
            <w:proofErr w:type="spellStart"/>
            <w:r>
              <w:rPr>
                <w:spacing w:val="24"/>
                <w:sz w:val="17"/>
              </w:rPr>
              <w:t>Mechteld</w:t>
            </w:r>
            <w:proofErr w:type="spellEnd"/>
            <w:r>
              <w:rPr>
                <w:spacing w:val="24"/>
                <w:sz w:val="17"/>
              </w:rPr>
              <w:br/>
            </w:r>
            <w:proofErr w:type="spellStart"/>
            <w:r>
              <w:rPr>
                <w:spacing w:val="24"/>
                <w:sz w:val="17"/>
              </w:rPr>
              <w:t>Castel</w:t>
            </w:r>
            <w:proofErr w:type="spellEnd"/>
          </w:p>
          <w:p w14:paraId="0C947E76" w14:textId="77777777" w:rsidR="005D307A" w:rsidRDefault="005D307A" w:rsidP="000F08C2">
            <w:pPr>
              <w:tabs>
                <w:tab w:val="left" w:pos="4140"/>
              </w:tabs>
              <w:spacing w:line="360" w:lineRule="exact"/>
              <w:ind w:right="-1768"/>
              <w:rPr>
                <w:spacing w:val="24"/>
                <w:sz w:val="17"/>
              </w:rPr>
            </w:pPr>
          </w:p>
        </w:tc>
        <w:tc>
          <w:tcPr>
            <w:tcW w:w="4116" w:type="dxa"/>
            <w:vMerge/>
          </w:tcPr>
          <w:p w14:paraId="37C428DE" w14:textId="77777777" w:rsidR="005D307A" w:rsidRDefault="005D307A" w:rsidP="000F08C2">
            <w:pPr>
              <w:tabs>
                <w:tab w:val="left" w:pos="4140"/>
              </w:tabs>
              <w:spacing w:line="360" w:lineRule="exact"/>
              <w:ind w:right="-1768"/>
              <w:rPr>
                <w:spacing w:val="24"/>
                <w:sz w:val="17"/>
              </w:rPr>
            </w:pPr>
          </w:p>
        </w:tc>
      </w:tr>
      <w:tr w:rsidR="005D307A" w14:paraId="391A8A20" w14:textId="77777777" w:rsidTr="000F08C2">
        <w:tc>
          <w:tcPr>
            <w:tcW w:w="11057" w:type="dxa"/>
            <w:gridSpan w:val="3"/>
          </w:tcPr>
          <w:p w14:paraId="46361734" w14:textId="1A05F2BE" w:rsidR="005D307A" w:rsidRDefault="005D307A" w:rsidP="000F08C2">
            <w:pPr>
              <w:tabs>
                <w:tab w:val="left" w:pos="4140"/>
              </w:tabs>
              <w:spacing w:line="360" w:lineRule="exact"/>
              <w:ind w:right="-1768"/>
              <w:rPr>
                <w:spacing w:val="24"/>
                <w:sz w:val="17"/>
              </w:rPr>
            </w:pPr>
            <w:r>
              <w:rPr>
                <w:spacing w:val="24"/>
                <w:sz w:val="17"/>
              </w:rPr>
              <w:t>Introductietekst</w:t>
            </w:r>
          </w:p>
          <w:p w14:paraId="7596024F" w14:textId="77777777" w:rsidR="005D307A" w:rsidRDefault="005D307A" w:rsidP="005D307A">
            <w:r>
              <w:t xml:space="preserve">Hi! Ik ben </w:t>
            </w:r>
            <w:proofErr w:type="spellStart"/>
            <w:r>
              <w:t>Mechteld</w:t>
            </w:r>
            <w:proofErr w:type="spellEnd"/>
            <w:r>
              <w:t xml:space="preserve"> </w:t>
            </w:r>
            <w:proofErr w:type="spellStart"/>
            <w:r>
              <w:t>Castel</w:t>
            </w:r>
            <w:proofErr w:type="spellEnd"/>
            <w:r>
              <w:t xml:space="preserve">, 21 jaar en ik studeer psychologie. Dit jaar sta ik op plek 3 van de kandidatenlijst van Fractie SAM. Ik stel me dit jaar kandidaat, omdat ik het erg belangrijk vind dat geluisterd wordt naar de meningen en ideeën van studenten. Ik wil me daarom ook graag inzetten om daadwerkelijk zaken te veranderen en verbeteren op de universiteit. De zaken waar ik me komend jaar hard voor wil maken zijn flexibel onderwijs, welzijn van studenten en internationalisering. </w:t>
            </w:r>
          </w:p>
          <w:p w14:paraId="16E37B06" w14:textId="77777777" w:rsidR="005D307A" w:rsidRDefault="005D307A" w:rsidP="005D307A"/>
          <w:p w14:paraId="2FF3656E" w14:textId="77777777" w:rsidR="005D307A" w:rsidRDefault="005D307A" w:rsidP="005D307A">
            <w:r>
              <w:t xml:space="preserve">Allereerst wil ik me inzetten voor het behouden en verbeteren van flexibel onderwijs, omdat ik het belangrijk vind dat alle studenten onderwijs kunnen volgen en zich verder kunnen ontwikkelen. Natuurlijk is het fantastisch dat veel lessen weer offline gegeven kunnen worden, maar de lessen die we tijdens de coronapandemie hebben geleerd over </w:t>
            </w:r>
            <w:proofErr w:type="gramStart"/>
            <w:r>
              <w:t>online onderwijs</w:t>
            </w:r>
            <w:proofErr w:type="gramEnd"/>
            <w:r>
              <w:t xml:space="preserve"> bieden mogelijkheden voor de toekomst. Lessen online aanbieden (live of on-</w:t>
            </w:r>
            <w:proofErr w:type="spellStart"/>
            <w:r>
              <w:t>demand</w:t>
            </w:r>
            <w:proofErr w:type="spellEnd"/>
            <w:r>
              <w:t xml:space="preserve">), zorgt ervoor dat ook de studenten die niet naar college kunnen of willen komen, door bijvoorbeeld hun gezondheid of thuissituatie, onderwijs kunnen volgen. Ook biedt dit de mogelijkheid voor studenten om </w:t>
            </w:r>
            <w:proofErr w:type="spellStart"/>
            <w:r>
              <w:t>extracurriculaire</w:t>
            </w:r>
            <w:proofErr w:type="spellEnd"/>
            <w:r>
              <w:t xml:space="preserve"> activiteiten en trainingen te volgen die tijdens collegetijd plaatsvinden, wat zorgt voor verdere ontwikkeling en oriëntatie op de arbeidsmarkt. Een ander belangrijk punt vind ik welzijn van studenten. We hebben allemaal een klap gehad van de pandemie en het is een feit dat het welzijn van veel studenten is verslechterd. Ik wil me inzetten om dit te verbeteren en het taboe rondom (mentale) problemen te doorbreken. Een laatste punt waar ik me voor in wil zetten is internationalisering. Ik ben momenteel zelf op exchange in Tucson, Arizona in de Verenigde Staten en ik loop hier zelf tegen dingen aan waarvan ik denk dat buitenlandse studenten dit ook als probleem kunnen ervaren, denk aan contact leggen met andere studenten en natuurlijk het huisvestingsprobleem.</w:t>
            </w:r>
          </w:p>
          <w:p w14:paraId="2786F50B" w14:textId="77777777" w:rsidR="005D307A" w:rsidRDefault="005D307A" w:rsidP="005D307A"/>
          <w:p w14:paraId="7F7376CB" w14:textId="77777777" w:rsidR="005D307A" w:rsidRDefault="005D307A" w:rsidP="005D307A">
            <w:r>
              <w:t xml:space="preserve">Kortom, een hoop kansen tot verbetering om Tilburg University een nog betere plek te maken dan het al is. Ik hoop dat ik de mogelijkheid krijg om deze verbeteringen ook daadwerkelijk door te voeren, dus stem Fractie SAM #3 op 12, 13 en 14 april! </w:t>
            </w:r>
          </w:p>
          <w:p w14:paraId="713E1419" w14:textId="77777777" w:rsidR="005D307A" w:rsidRDefault="005D307A" w:rsidP="000F08C2">
            <w:pPr>
              <w:tabs>
                <w:tab w:val="left" w:pos="4140"/>
              </w:tabs>
              <w:spacing w:line="360" w:lineRule="exact"/>
              <w:ind w:right="-1768"/>
              <w:rPr>
                <w:spacing w:val="24"/>
                <w:sz w:val="17"/>
              </w:rPr>
            </w:pPr>
          </w:p>
          <w:p w14:paraId="2424F6BE" w14:textId="77777777" w:rsidR="005D307A" w:rsidRDefault="005D307A" w:rsidP="000F08C2">
            <w:pPr>
              <w:tabs>
                <w:tab w:val="left" w:pos="4140"/>
              </w:tabs>
              <w:spacing w:line="360" w:lineRule="exact"/>
              <w:ind w:right="-1768"/>
              <w:rPr>
                <w:spacing w:val="24"/>
                <w:sz w:val="17"/>
              </w:rPr>
            </w:pPr>
          </w:p>
        </w:tc>
      </w:tr>
    </w:tbl>
    <w:p w14:paraId="4A31C2D1" w14:textId="77777777" w:rsidR="005D307A" w:rsidRDefault="005D307A" w:rsidP="005D307A">
      <w:pPr>
        <w:tabs>
          <w:tab w:val="left" w:pos="4140"/>
        </w:tabs>
        <w:spacing w:line="360" w:lineRule="exact"/>
        <w:ind w:right="-1768"/>
        <w:rPr>
          <w:spacing w:val="24"/>
          <w:sz w:val="17"/>
        </w:rPr>
      </w:pPr>
    </w:p>
    <w:p w14:paraId="720BB9EB" w14:textId="77777777" w:rsidR="005D307A" w:rsidRDefault="005D307A" w:rsidP="005D307A">
      <w:pPr>
        <w:spacing w:line="240" w:lineRule="auto"/>
        <w:rPr>
          <w:spacing w:val="24"/>
          <w:sz w:val="17"/>
        </w:rPr>
      </w:pPr>
    </w:p>
    <w:p w14:paraId="46E85F16" w14:textId="77777777" w:rsidR="005D307A" w:rsidRDefault="005D307A" w:rsidP="005D307A">
      <w:pPr>
        <w:tabs>
          <w:tab w:val="left" w:pos="4140"/>
        </w:tabs>
        <w:spacing w:line="360" w:lineRule="exact"/>
        <w:ind w:right="-1768"/>
        <w:rPr>
          <w:spacing w:val="24"/>
          <w:sz w:val="17"/>
        </w:rPr>
      </w:pPr>
      <w:r>
        <w:rPr>
          <w:spacing w:val="24"/>
          <w:sz w:val="17"/>
        </w:rPr>
        <w:t>English</w:t>
      </w:r>
    </w:p>
    <w:tbl>
      <w:tblPr>
        <w:tblStyle w:val="TableGrid"/>
        <w:tblW w:w="0" w:type="auto"/>
        <w:tblLook w:val="04A0" w:firstRow="1" w:lastRow="0" w:firstColumn="1" w:lastColumn="0" w:noHBand="0" w:noVBand="1"/>
      </w:tblPr>
      <w:tblGrid>
        <w:gridCol w:w="3184"/>
        <w:gridCol w:w="3185"/>
        <w:gridCol w:w="3185"/>
      </w:tblGrid>
      <w:tr w:rsidR="005D307A" w:rsidRPr="008A0652" w14:paraId="6FEB192C" w14:textId="77777777" w:rsidTr="000F08C2">
        <w:tc>
          <w:tcPr>
            <w:tcW w:w="3184" w:type="dxa"/>
            <w:vMerge w:val="restart"/>
          </w:tcPr>
          <w:p w14:paraId="5B94AC6D" w14:textId="77777777" w:rsidR="005D307A" w:rsidRDefault="005D307A" w:rsidP="000F08C2">
            <w:pPr>
              <w:tabs>
                <w:tab w:val="left" w:pos="4140"/>
              </w:tabs>
              <w:spacing w:line="360" w:lineRule="exact"/>
              <w:ind w:right="-1768"/>
              <w:rPr>
                <w:spacing w:val="24"/>
                <w:sz w:val="17"/>
              </w:rPr>
            </w:pPr>
            <w:r>
              <w:rPr>
                <w:spacing w:val="24"/>
                <w:sz w:val="17"/>
              </w:rPr>
              <w:lastRenderedPageBreak/>
              <w:t>Picture</w:t>
            </w:r>
          </w:p>
          <w:p w14:paraId="71A7BED7" w14:textId="77777777" w:rsidR="005D307A" w:rsidRDefault="005D307A" w:rsidP="000F08C2">
            <w:pPr>
              <w:tabs>
                <w:tab w:val="left" w:pos="4140"/>
              </w:tabs>
              <w:spacing w:line="360" w:lineRule="exact"/>
              <w:ind w:right="-1768"/>
              <w:rPr>
                <w:spacing w:val="24"/>
                <w:sz w:val="17"/>
              </w:rPr>
            </w:pPr>
          </w:p>
        </w:tc>
        <w:tc>
          <w:tcPr>
            <w:tcW w:w="3185" w:type="dxa"/>
          </w:tcPr>
          <w:p w14:paraId="4B5137DD" w14:textId="77777777" w:rsidR="005D307A" w:rsidRPr="008A0652" w:rsidRDefault="005D307A" w:rsidP="000F08C2">
            <w:pPr>
              <w:tabs>
                <w:tab w:val="left" w:pos="4140"/>
              </w:tabs>
              <w:spacing w:line="360" w:lineRule="exact"/>
              <w:ind w:right="-1768"/>
              <w:rPr>
                <w:spacing w:val="24"/>
                <w:sz w:val="17"/>
              </w:rPr>
            </w:pPr>
            <w:r w:rsidRPr="008A0652">
              <w:rPr>
                <w:spacing w:val="24"/>
                <w:sz w:val="17"/>
              </w:rPr>
              <w:t>Party</w:t>
            </w:r>
            <w:r>
              <w:rPr>
                <w:spacing w:val="24"/>
                <w:sz w:val="17"/>
              </w:rPr>
              <w:t>: Student Party SAM</w:t>
            </w:r>
            <w:r w:rsidRPr="008A0652">
              <w:rPr>
                <w:spacing w:val="24"/>
                <w:sz w:val="17"/>
              </w:rPr>
              <w:br/>
            </w:r>
          </w:p>
        </w:tc>
        <w:tc>
          <w:tcPr>
            <w:tcW w:w="3185" w:type="dxa"/>
            <w:vMerge w:val="restart"/>
          </w:tcPr>
          <w:p w14:paraId="05D8F992" w14:textId="737854EA" w:rsidR="005D307A" w:rsidRPr="008A0652" w:rsidRDefault="005D307A" w:rsidP="000F08C2">
            <w:pPr>
              <w:tabs>
                <w:tab w:val="left" w:pos="4140"/>
              </w:tabs>
              <w:spacing w:line="360" w:lineRule="exact"/>
              <w:ind w:right="-1768"/>
              <w:rPr>
                <w:spacing w:val="24"/>
                <w:sz w:val="17"/>
              </w:rPr>
            </w:pPr>
            <w:proofErr w:type="spellStart"/>
            <w:r w:rsidRPr="008A0652">
              <w:rPr>
                <w:spacing w:val="24"/>
                <w:sz w:val="17"/>
              </w:rPr>
              <w:t>Position</w:t>
            </w:r>
            <w:proofErr w:type="spellEnd"/>
            <w:r w:rsidRPr="008A0652">
              <w:rPr>
                <w:spacing w:val="24"/>
                <w:sz w:val="17"/>
              </w:rPr>
              <w:t xml:space="preserve"> on list</w:t>
            </w:r>
            <w:r>
              <w:rPr>
                <w:spacing w:val="24"/>
                <w:sz w:val="17"/>
              </w:rPr>
              <w:t>: 3</w:t>
            </w:r>
          </w:p>
        </w:tc>
      </w:tr>
      <w:tr w:rsidR="005D307A" w:rsidRPr="008A0652" w14:paraId="2F776399" w14:textId="77777777" w:rsidTr="000F08C2">
        <w:tc>
          <w:tcPr>
            <w:tcW w:w="3184" w:type="dxa"/>
            <w:vMerge/>
          </w:tcPr>
          <w:p w14:paraId="2931A399" w14:textId="77777777" w:rsidR="005D307A" w:rsidRPr="008A0652" w:rsidRDefault="005D307A" w:rsidP="000F08C2">
            <w:pPr>
              <w:tabs>
                <w:tab w:val="left" w:pos="4140"/>
              </w:tabs>
              <w:spacing w:line="360" w:lineRule="exact"/>
              <w:ind w:right="-1768"/>
              <w:rPr>
                <w:spacing w:val="24"/>
                <w:sz w:val="17"/>
              </w:rPr>
            </w:pPr>
          </w:p>
        </w:tc>
        <w:tc>
          <w:tcPr>
            <w:tcW w:w="3185" w:type="dxa"/>
          </w:tcPr>
          <w:p w14:paraId="705DECBC" w14:textId="35ECF948" w:rsidR="005D307A" w:rsidRDefault="005D307A" w:rsidP="000F08C2">
            <w:pPr>
              <w:tabs>
                <w:tab w:val="left" w:pos="4140"/>
              </w:tabs>
              <w:spacing w:line="360" w:lineRule="exact"/>
              <w:ind w:right="-1768"/>
              <w:rPr>
                <w:spacing w:val="24"/>
                <w:sz w:val="17"/>
              </w:rPr>
            </w:pPr>
            <w:r w:rsidRPr="008A0652">
              <w:rPr>
                <w:spacing w:val="24"/>
                <w:sz w:val="17"/>
              </w:rPr>
              <w:t xml:space="preserve">Name </w:t>
            </w:r>
            <w:proofErr w:type="spellStart"/>
            <w:r w:rsidRPr="008A0652">
              <w:rPr>
                <w:spacing w:val="24"/>
                <w:sz w:val="17"/>
              </w:rPr>
              <w:t>candidate</w:t>
            </w:r>
            <w:proofErr w:type="spellEnd"/>
            <w:r w:rsidRPr="008A0652">
              <w:rPr>
                <w:spacing w:val="24"/>
                <w:sz w:val="17"/>
              </w:rPr>
              <w:t>:</w:t>
            </w:r>
            <w:r>
              <w:rPr>
                <w:spacing w:val="24"/>
                <w:sz w:val="17"/>
              </w:rPr>
              <w:t xml:space="preserve"> </w:t>
            </w:r>
            <w:proofErr w:type="spellStart"/>
            <w:r>
              <w:rPr>
                <w:spacing w:val="24"/>
                <w:sz w:val="17"/>
              </w:rPr>
              <w:t>Mechteld</w:t>
            </w:r>
            <w:proofErr w:type="spellEnd"/>
          </w:p>
          <w:p w14:paraId="5F241027" w14:textId="1C22CA94" w:rsidR="005D307A" w:rsidRPr="008A0652" w:rsidRDefault="005D307A" w:rsidP="000F08C2">
            <w:pPr>
              <w:tabs>
                <w:tab w:val="left" w:pos="4140"/>
              </w:tabs>
              <w:spacing w:line="360" w:lineRule="exact"/>
              <w:ind w:right="-1768"/>
              <w:rPr>
                <w:spacing w:val="24"/>
                <w:sz w:val="17"/>
              </w:rPr>
            </w:pPr>
            <w:proofErr w:type="spellStart"/>
            <w:r>
              <w:rPr>
                <w:spacing w:val="24"/>
                <w:sz w:val="17"/>
              </w:rPr>
              <w:t>Castel</w:t>
            </w:r>
            <w:proofErr w:type="spellEnd"/>
          </w:p>
          <w:p w14:paraId="5E4FE56D" w14:textId="77777777" w:rsidR="005D307A" w:rsidRPr="008A0652" w:rsidRDefault="005D307A" w:rsidP="000F08C2">
            <w:pPr>
              <w:tabs>
                <w:tab w:val="left" w:pos="4140"/>
              </w:tabs>
              <w:spacing w:line="360" w:lineRule="exact"/>
              <w:ind w:right="-1768"/>
              <w:rPr>
                <w:spacing w:val="24"/>
                <w:sz w:val="17"/>
              </w:rPr>
            </w:pPr>
          </w:p>
        </w:tc>
        <w:tc>
          <w:tcPr>
            <w:tcW w:w="3185" w:type="dxa"/>
            <w:vMerge/>
          </w:tcPr>
          <w:p w14:paraId="3A216DA0" w14:textId="77777777" w:rsidR="005D307A" w:rsidRPr="008A0652" w:rsidRDefault="005D307A" w:rsidP="000F08C2">
            <w:pPr>
              <w:tabs>
                <w:tab w:val="left" w:pos="4140"/>
              </w:tabs>
              <w:spacing w:line="360" w:lineRule="exact"/>
              <w:ind w:right="-1768"/>
              <w:rPr>
                <w:spacing w:val="24"/>
                <w:sz w:val="17"/>
              </w:rPr>
            </w:pPr>
          </w:p>
        </w:tc>
      </w:tr>
      <w:tr w:rsidR="005D307A" w:rsidRPr="002B7CF5" w14:paraId="57F52B14" w14:textId="77777777" w:rsidTr="000F08C2">
        <w:tc>
          <w:tcPr>
            <w:tcW w:w="9554" w:type="dxa"/>
            <w:gridSpan w:val="3"/>
          </w:tcPr>
          <w:p w14:paraId="1234C192" w14:textId="3436A223" w:rsidR="005D307A" w:rsidRDefault="005D307A" w:rsidP="000F08C2">
            <w:pPr>
              <w:tabs>
                <w:tab w:val="left" w:pos="4140"/>
              </w:tabs>
              <w:spacing w:line="360" w:lineRule="exact"/>
              <w:ind w:right="-1768"/>
              <w:rPr>
                <w:spacing w:val="24"/>
                <w:sz w:val="17"/>
                <w:lang w:val="en-US"/>
              </w:rPr>
            </w:pPr>
            <w:proofErr w:type="spellStart"/>
            <w:r w:rsidRPr="00516E99">
              <w:rPr>
                <w:spacing w:val="24"/>
                <w:sz w:val="17"/>
                <w:lang w:val="en-US"/>
              </w:rPr>
              <w:t>Tekst</w:t>
            </w:r>
            <w:proofErr w:type="spellEnd"/>
          </w:p>
          <w:p w14:paraId="51655309" w14:textId="77777777" w:rsidR="005D307A" w:rsidRPr="00F14C78" w:rsidRDefault="005D307A" w:rsidP="005D307A">
            <w:pPr>
              <w:rPr>
                <w:lang w:val="en-US"/>
              </w:rPr>
            </w:pPr>
            <w:r w:rsidRPr="00F14C78">
              <w:rPr>
                <w:lang w:val="en-US"/>
              </w:rPr>
              <w:t xml:space="preserve">Hi! My name is </w:t>
            </w:r>
            <w:proofErr w:type="spellStart"/>
            <w:r w:rsidRPr="00F14C78">
              <w:rPr>
                <w:lang w:val="en-US"/>
              </w:rPr>
              <w:t>Mechteld</w:t>
            </w:r>
            <w:proofErr w:type="spellEnd"/>
            <w:r w:rsidRPr="00F14C78">
              <w:rPr>
                <w:lang w:val="en-US"/>
              </w:rPr>
              <w:t xml:space="preserve"> Castel, I am 21 years old and I study psychology. This year I am number 3 on the candidate list of SAM. I have applied as a candidate, because I find it important that the ideas and opinions of students are heard. I would like to get a seat in the university council, to be able to actually change and improve things at the university. The topics I would like to address next year are flexible education, student wellbeing and internationalization. </w:t>
            </w:r>
          </w:p>
          <w:p w14:paraId="372F5DB5" w14:textId="77777777" w:rsidR="005D307A" w:rsidRPr="00F14C78" w:rsidRDefault="005D307A" w:rsidP="005D307A">
            <w:pPr>
              <w:rPr>
                <w:lang w:val="en-US"/>
              </w:rPr>
            </w:pPr>
          </w:p>
          <w:p w14:paraId="2F2AAFA3" w14:textId="77777777" w:rsidR="005D307A" w:rsidRPr="00F14C78" w:rsidRDefault="005D307A" w:rsidP="005D307A">
            <w:pPr>
              <w:rPr>
                <w:lang w:val="en-US"/>
              </w:rPr>
            </w:pPr>
            <w:r w:rsidRPr="00F14C78">
              <w:rPr>
                <w:lang w:val="en-US"/>
              </w:rPr>
              <w:t xml:space="preserve">First of all, I would like to focus on the continuation and improvement of flexible education, because I think it is important that all students can follow education and develop themselves. </w:t>
            </w:r>
            <w:proofErr w:type="gramStart"/>
            <w:r w:rsidRPr="00F14C78">
              <w:rPr>
                <w:lang w:val="en-US"/>
              </w:rPr>
              <w:t>Of course</w:t>
            </w:r>
            <w:proofErr w:type="gramEnd"/>
            <w:r w:rsidRPr="00F14C78">
              <w:rPr>
                <w:lang w:val="en-US"/>
              </w:rPr>
              <w:t xml:space="preserve"> it is amazing that a lot of classes are being held offline again, but the lessons we have learned during the COVID-19 pandemic regarding online education provide us with possibilities. Offering classes online (live or on-demand) ensures that students who cannot come to campus, e.g. due to their health or home situation, can still follow education. Furthermore, it gives students the opportunity to follow extracurricular activities and trainings which take place during lecture time. This ensures further development and orientation on the labor market. Another point I would like to focus on is student wellbeing. We have all felt the impact of the pandemic and the wellbeing of students has declined. I would like to improve this and put an effort towards breaking the taboos around (mental) problems. A last point I would like to focus on is internationalization. Right now, I am doing my minor at University of Arizona in Tucson, United States of America. Here, I have come across certain problems which could also be a problem for international students, e.g. meeting other students and, of course, the housing problem. </w:t>
            </w:r>
          </w:p>
          <w:p w14:paraId="13A0D39D" w14:textId="77777777" w:rsidR="005D307A" w:rsidRPr="00F14C78" w:rsidRDefault="005D307A" w:rsidP="005D307A">
            <w:pPr>
              <w:rPr>
                <w:lang w:val="en-US"/>
              </w:rPr>
            </w:pPr>
          </w:p>
          <w:p w14:paraId="1BE2E7E2" w14:textId="77777777" w:rsidR="005D307A" w:rsidRPr="00F14C78" w:rsidRDefault="005D307A" w:rsidP="005D307A">
            <w:pPr>
              <w:rPr>
                <w:lang w:val="en-US"/>
              </w:rPr>
            </w:pPr>
            <w:r w:rsidRPr="00F14C78">
              <w:rPr>
                <w:lang w:val="en-US"/>
              </w:rPr>
              <w:t>As you can see, I see a lot of opportunities for improvement to make Tilburg University an even better place than it already is. I hope to get the chance to make those improvements, so vote SAM #3 on the 12th, 13th, and 14th of April!</w:t>
            </w:r>
          </w:p>
          <w:p w14:paraId="2EF6E96A" w14:textId="77777777" w:rsidR="005D307A" w:rsidRPr="00516E99" w:rsidRDefault="005D307A" w:rsidP="000F08C2">
            <w:pPr>
              <w:tabs>
                <w:tab w:val="left" w:pos="4140"/>
              </w:tabs>
              <w:spacing w:line="360" w:lineRule="exact"/>
              <w:ind w:right="-1768"/>
              <w:rPr>
                <w:spacing w:val="24"/>
                <w:sz w:val="17"/>
                <w:lang w:val="en-US"/>
              </w:rPr>
            </w:pPr>
          </w:p>
          <w:p w14:paraId="0CF2C17A" w14:textId="77777777" w:rsidR="005D307A" w:rsidRPr="005D307A" w:rsidRDefault="005D307A" w:rsidP="000F08C2">
            <w:pPr>
              <w:rPr>
                <w:spacing w:val="24"/>
                <w:sz w:val="17"/>
                <w:lang w:val="en-GB"/>
              </w:rPr>
            </w:pPr>
          </w:p>
        </w:tc>
      </w:tr>
    </w:tbl>
    <w:p w14:paraId="6FE48E5D" w14:textId="77777777" w:rsidR="005D307A" w:rsidRPr="005D307A" w:rsidRDefault="005D307A" w:rsidP="005A7805">
      <w:pPr>
        <w:pBdr>
          <w:bottom w:val="single" w:sz="6" w:space="1" w:color="auto"/>
        </w:pBdr>
        <w:tabs>
          <w:tab w:val="left" w:pos="4140"/>
        </w:tabs>
        <w:spacing w:line="360" w:lineRule="exact"/>
        <w:ind w:right="-1768"/>
        <w:rPr>
          <w:spacing w:val="24"/>
          <w:sz w:val="17"/>
          <w:lang w:val="en-US"/>
        </w:rPr>
      </w:pPr>
    </w:p>
    <w:p w14:paraId="2E368923" w14:textId="77777777" w:rsidR="005D307A" w:rsidRPr="005D307A" w:rsidRDefault="005D307A" w:rsidP="005D307A">
      <w:pPr>
        <w:tabs>
          <w:tab w:val="left" w:pos="4140"/>
        </w:tabs>
        <w:spacing w:line="360" w:lineRule="exact"/>
        <w:ind w:right="-876" w:hanging="1418"/>
        <w:jc w:val="center"/>
        <w:rPr>
          <w:bCs/>
          <w:smallCaps/>
          <w:spacing w:val="22"/>
          <w:sz w:val="17"/>
          <w:lang w:val="en-US"/>
        </w:rPr>
      </w:pPr>
    </w:p>
    <w:p w14:paraId="7D37C739" w14:textId="77777777" w:rsidR="005D307A" w:rsidRPr="005D307A" w:rsidRDefault="005D307A" w:rsidP="005D307A">
      <w:pPr>
        <w:tabs>
          <w:tab w:val="left" w:pos="4140"/>
        </w:tabs>
        <w:spacing w:line="360" w:lineRule="exact"/>
        <w:ind w:right="-876" w:hanging="1418"/>
        <w:jc w:val="center"/>
        <w:rPr>
          <w:bCs/>
          <w:smallCaps/>
          <w:spacing w:val="22"/>
          <w:sz w:val="17"/>
          <w:lang w:val="en-US"/>
        </w:rPr>
      </w:pPr>
    </w:p>
    <w:p w14:paraId="5FE2C8CC" w14:textId="77777777" w:rsidR="005D307A" w:rsidRDefault="005D307A" w:rsidP="005D307A">
      <w:pPr>
        <w:tabs>
          <w:tab w:val="left" w:pos="4140"/>
        </w:tabs>
        <w:spacing w:line="360" w:lineRule="exact"/>
        <w:ind w:right="-1768"/>
        <w:rPr>
          <w:spacing w:val="24"/>
          <w:sz w:val="17"/>
        </w:rPr>
      </w:pPr>
      <w:r>
        <w:rPr>
          <w:spacing w:val="24"/>
          <w:sz w:val="17"/>
        </w:rPr>
        <w:t>Nederlands (English below)</w:t>
      </w:r>
    </w:p>
    <w:tbl>
      <w:tblPr>
        <w:tblStyle w:val="TableGrid"/>
        <w:tblW w:w="11057" w:type="dxa"/>
        <w:tblInd w:w="-572" w:type="dxa"/>
        <w:tblLook w:val="04A0" w:firstRow="1" w:lastRow="0" w:firstColumn="1" w:lastColumn="0" w:noHBand="0" w:noVBand="1"/>
      </w:tblPr>
      <w:tblGrid>
        <w:gridCol w:w="3756"/>
        <w:gridCol w:w="3185"/>
        <w:gridCol w:w="4116"/>
      </w:tblGrid>
      <w:tr w:rsidR="002B7CF5" w14:paraId="01A4E0F9" w14:textId="77777777" w:rsidTr="000F08C2">
        <w:tc>
          <w:tcPr>
            <w:tcW w:w="3756" w:type="dxa"/>
            <w:vMerge w:val="restart"/>
          </w:tcPr>
          <w:p w14:paraId="1A3E13F3" w14:textId="77777777" w:rsidR="005D307A" w:rsidRDefault="005D307A" w:rsidP="000F08C2">
            <w:pPr>
              <w:tabs>
                <w:tab w:val="left" w:pos="4140"/>
              </w:tabs>
              <w:spacing w:line="360" w:lineRule="exact"/>
              <w:ind w:right="-1768"/>
              <w:rPr>
                <w:spacing w:val="24"/>
                <w:sz w:val="17"/>
              </w:rPr>
            </w:pPr>
            <w:r>
              <w:rPr>
                <w:spacing w:val="24"/>
                <w:sz w:val="17"/>
              </w:rPr>
              <w:t>Foto kandidaat</w:t>
            </w:r>
          </w:p>
          <w:p w14:paraId="5BCC959D" w14:textId="77777777" w:rsidR="002B7CF5" w:rsidRDefault="002B7CF5" w:rsidP="000F08C2">
            <w:pPr>
              <w:tabs>
                <w:tab w:val="left" w:pos="4140"/>
              </w:tabs>
              <w:spacing w:line="360" w:lineRule="exact"/>
              <w:ind w:right="-1768"/>
              <w:rPr>
                <w:spacing w:val="24"/>
                <w:sz w:val="17"/>
              </w:rPr>
            </w:pPr>
          </w:p>
          <w:p w14:paraId="27A8D024" w14:textId="77777777" w:rsidR="002B7CF5" w:rsidRDefault="002B7CF5" w:rsidP="000F08C2">
            <w:pPr>
              <w:tabs>
                <w:tab w:val="left" w:pos="4140"/>
              </w:tabs>
              <w:spacing w:line="360" w:lineRule="exact"/>
              <w:ind w:right="-1768"/>
              <w:rPr>
                <w:spacing w:val="24"/>
                <w:sz w:val="17"/>
              </w:rPr>
            </w:pPr>
          </w:p>
          <w:p w14:paraId="19D54DEB" w14:textId="77777777" w:rsidR="002B7CF5" w:rsidRDefault="002B7CF5" w:rsidP="000F08C2">
            <w:pPr>
              <w:tabs>
                <w:tab w:val="left" w:pos="4140"/>
              </w:tabs>
              <w:spacing w:line="360" w:lineRule="exact"/>
              <w:ind w:right="-1768"/>
              <w:rPr>
                <w:spacing w:val="24"/>
                <w:sz w:val="17"/>
              </w:rPr>
            </w:pPr>
          </w:p>
          <w:p w14:paraId="4F9AD6DF" w14:textId="77777777" w:rsidR="002B7CF5" w:rsidRDefault="002B7CF5" w:rsidP="000F08C2">
            <w:pPr>
              <w:tabs>
                <w:tab w:val="left" w:pos="4140"/>
              </w:tabs>
              <w:spacing w:line="360" w:lineRule="exact"/>
              <w:ind w:right="-1768"/>
              <w:rPr>
                <w:spacing w:val="24"/>
                <w:sz w:val="17"/>
              </w:rPr>
            </w:pPr>
          </w:p>
          <w:p w14:paraId="54BB0A52" w14:textId="77777777" w:rsidR="002B7CF5" w:rsidRDefault="002B7CF5" w:rsidP="000F08C2">
            <w:pPr>
              <w:tabs>
                <w:tab w:val="left" w:pos="4140"/>
              </w:tabs>
              <w:spacing w:line="360" w:lineRule="exact"/>
              <w:ind w:right="-1768"/>
              <w:rPr>
                <w:spacing w:val="24"/>
                <w:sz w:val="17"/>
              </w:rPr>
            </w:pPr>
          </w:p>
          <w:p w14:paraId="44FA1488" w14:textId="77777777" w:rsidR="002B7CF5" w:rsidRDefault="002B7CF5" w:rsidP="000F08C2">
            <w:pPr>
              <w:tabs>
                <w:tab w:val="left" w:pos="4140"/>
              </w:tabs>
              <w:spacing w:line="360" w:lineRule="exact"/>
              <w:ind w:right="-1768"/>
              <w:rPr>
                <w:spacing w:val="24"/>
                <w:sz w:val="17"/>
              </w:rPr>
            </w:pPr>
          </w:p>
          <w:p w14:paraId="171D0730" w14:textId="77777777" w:rsidR="002B7CF5" w:rsidRDefault="002B7CF5" w:rsidP="000F08C2">
            <w:pPr>
              <w:tabs>
                <w:tab w:val="left" w:pos="4140"/>
              </w:tabs>
              <w:spacing w:line="360" w:lineRule="exact"/>
              <w:ind w:right="-1768"/>
              <w:rPr>
                <w:spacing w:val="24"/>
                <w:sz w:val="17"/>
              </w:rPr>
            </w:pPr>
          </w:p>
          <w:p w14:paraId="31BE7B1D" w14:textId="77777777" w:rsidR="002B7CF5" w:rsidRDefault="002B7CF5" w:rsidP="000F08C2">
            <w:pPr>
              <w:tabs>
                <w:tab w:val="left" w:pos="4140"/>
              </w:tabs>
              <w:spacing w:line="360" w:lineRule="exact"/>
              <w:ind w:right="-1768"/>
              <w:rPr>
                <w:spacing w:val="24"/>
                <w:sz w:val="17"/>
              </w:rPr>
            </w:pPr>
          </w:p>
          <w:p w14:paraId="6F4412A7" w14:textId="77777777" w:rsidR="002B7CF5" w:rsidRDefault="002B7CF5" w:rsidP="000F08C2">
            <w:pPr>
              <w:tabs>
                <w:tab w:val="left" w:pos="4140"/>
              </w:tabs>
              <w:spacing w:line="360" w:lineRule="exact"/>
              <w:ind w:right="-1768"/>
              <w:rPr>
                <w:spacing w:val="24"/>
                <w:sz w:val="17"/>
              </w:rPr>
            </w:pPr>
          </w:p>
          <w:p w14:paraId="25B32E63" w14:textId="77777777" w:rsidR="002B7CF5" w:rsidRDefault="002B7CF5" w:rsidP="000F08C2">
            <w:pPr>
              <w:tabs>
                <w:tab w:val="left" w:pos="4140"/>
              </w:tabs>
              <w:spacing w:line="360" w:lineRule="exact"/>
              <w:ind w:right="-1768"/>
              <w:rPr>
                <w:spacing w:val="24"/>
                <w:sz w:val="17"/>
              </w:rPr>
            </w:pPr>
          </w:p>
          <w:p w14:paraId="3FAC3D21" w14:textId="77777777" w:rsidR="002B7CF5" w:rsidRDefault="002B7CF5" w:rsidP="000F08C2">
            <w:pPr>
              <w:tabs>
                <w:tab w:val="left" w:pos="4140"/>
              </w:tabs>
              <w:spacing w:line="360" w:lineRule="exact"/>
              <w:ind w:right="-1768"/>
              <w:rPr>
                <w:spacing w:val="24"/>
                <w:sz w:val="17"/>
              </w:rPr>
            </w:pPr>
          </w:p>
          <w:p w14:paraId="3C38BB26" w14:textId="77777777" w:rsidR="002B7CF5" w:rsidRDefault="002B7CF5" w:rsidP="000F08C2">
            <w:pPr>
              <w:tabs>
                <w:tab w:val="left" w:pos="4140"/>
              </w:tabs>
              <w:spacing w:line="360" w:lineRule="exact"/>
              <w:ind w:right="-1768"/>
              <w:rPr>
                <w:spacing w:val="24"/>
                <w:sz w:val="17"/>
              </w:rPr>
            </w:pPr>
          </w:p>
          <w:p w14:paraId="60D600D8" w14:textId="77777777" w:rsidR="002B7CF5" w:rsidRDefault="002B7CF5" w:rsidP="000F08C2">
            <w:pPr>
              <w:tabs>
                <w:tab w:val="left" w:pos="4140"/>
              </w:tabs>
              <w:spacing w:line="360" w:lineRule="exact"/>
              <w:ind w:right="-1768"/>
              <w:rPr>
                <w:spacing w:val="24"/>
                <w:sz w:val="17"/>
              </w:rPr>
            </w:pPr>
          </w:p>
          <w:p w14:paraId="3ABBB3C1" w14:textId="77777777" w:rsidR="002B7CF5" w:rsidRDefault="002B7CF5" w:rsidP="000F08C2">
            <w:pPr>
              <w:tabs>
                <w:tab w:val="left" w:pos="4140"/>
              </w:tabs>
              <w:spacing w:line="360" w:lineRule="exact"/>
              <w:ind w:right="-1768"/>
              <w:rPr>
                <w:spacing w:val="24"/>
                <w:sz w:val="17"/>
              </w:rPr>
            </w:pPr>
          </w:p>
          <w:p w14:paraId="69B82318" w14:textId="77777777" w:rsidR="002B7CF5" w:rsidRDefault="002B7CF5" w:rsidP="000F08C2">
            <w:pPr>
              <w:tabs>
                <w:tab w:val="left" w:pos="4140"/>
              </w:tabs>
              <w:spacing w:line="360" w:lineRule="exact"/>
              <w:ind w:right="-1768"/>
              <w:rPr>
                <w:spacing w:val="24"/>
                <w:sz w:val="17"/>
              </w:rPr>
            </w:pPr>
          </w:p>
          <w:p w14:paraId="5A9022F3" w14:textId="4DEBCA2E" w:rsidR="005D307A" w:rsidRDefault="002B7CF5" w:rsidP="000F08C2">
            <w:pPr>
              <w:tabs>
                <w:tab w:val="left" w:pos="4140"/>
              </w:tabs>
              <w:spacing w:line="360" w:lineRule="exact"/>
              <w:ind w:right="-1768"/>
              <w:rPr>
                <w:spacing w:val="24"/>
                <w:sz w:val="17"/>
              </w:rPr>
            </w:pPr>
            <w:r>
              <w:rPr>
                <w:noProof/>
                <w:spacing w:val="24"/>
                <w:sz w:val="17"/>
              </w:rPr>
              <w:drawing>
                <wp:inline distT="0" distB="0" distL="0" distR="0" wp14:anchorId="41CD8699" wp14:editId="7E4419DC">
                  <wp:extent cx="2194560" cy="254173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Meike staa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956" cy="2560723"/>
                          </a:xfrm>
                          <a:prstGeom prst="rect">
                            <a:avLst/>
                          </a:prstGeom>
                        </pic:spPr>
                      </pic:pic>
                    </a:graphicData>
                  </a:graphic>
                </wp:inline>
              </w:drawing>
            </w:r>
          </w:p>
        </w:tc>
        <w:tc>
          <w:tcPr>
            <w:tcW w:w="3185" w:type="dxa"/>
          </w:tcPr>
          <w:p w14:paraId="66999DAA" w14:textId="77777777" w:rsidR="005D307A" w:rsidRDefault="005D307A" w:rsidP="000F08C2">
            <w:pPr>
              <w:tabs>
                <w:tab w:val="left" w:pos="4140"/>
              </w:tabs>
              <w:spacing w:line="360" w:lineRule="exact"/>
              <w:ind w:right="-1768"/>
              <w:rPr>
                <w:spacing w:val="24"/>
                <w:sz w:val="17"/>
              </w:rPr>
            </w:pPr>
            <w:r>
              <w:rPr>
                <w:spacing w:val="24"/>
                <w:sz w:val="17"/>
              </w:rPr>
              <w:lastRenderedPageBreak/>
              <w:t>Fractie: Fractie SAM</w:t>
            </w:r>
          </w:p>
          <w:p w14:paraId="2E427759" w14:textId="77777777" w:rsidR="005D307A" w:rsidRDefault="005D307A" w:rsidP="000F08C2">
            <w:pPr>
              <w:tabs>
                <w:tab w:val="left" w:pos="4140"/>
              </w:tabs>
              <w:spacing w:line="360" w:lineRule="exact"/>
              <w:ind w:right="-1768"/>
              <w:rPr>
                <w:spacing w:val="24"/>
                <w:sz w:val="17"/>
              </w:rPr>
            </w:pPr>
          </w:p>
        </w:tc>
        <w:tc>
          <w:tcPr>
            <w:tcW w:w="4116" w:type="dxa"/>
            <w:vMerge w:val="restart"/>
          </w:tcPr>
          <w:p w14:paraId="46E95D16" w14:textId="70107A50" w:rsidR="005D307A" w:rsidRDefault="005D307A" w:rsidP="000F08C2">
            <w:pPr>
              <w:tabs>
                <w:tab w:val="left" w:pos="4140"/>
              </w:tabs>
              <w:spacing w:line="360" w:lineRule="exact"/>
              <w:ind w:right="-1768"/>
              <w:rPr>
                <w:spacing w:val="24"/>
                <w:sz w:val="17"/>
              </w:rPr>
            </w:pPr>
            <w:r>
              <w:rPr>
                <w:spacing w:val="24"/>
                <w:sz w:val="17"/>
              </w:rPr>
              <w:t>Positie op lijst: 4</w:t>
            </w:r>
          </w:p>
        </w:tc>
      </w:tr>
      <w:tr w:rsidR="002B7CF5" w14:paraId="3989A0B9" w14:textId="77777777" w:rsidTr="000F08C2">
        <w:tc>
          <w:tcPr>
            <w:tcW w:w="3756" w:type="dxa"/>
            <w:vMerge/>
          </w:tcPr>
          <w:p w14:paraId="2D576AFA" w14:textId="77777777" w:rsidR="005D307A" w:rsidRDefault="005D307A" w:rsidP="000F08C2">
            <w:pPr>
              <w:tabs>
                <w:tab w:val="left" w:pos="4140"/>
              </w:tabs>
              <w:spacing w:line="360" w:lineRule="exact"/>
              <w:ind w:right="-1768"/>
              <w:rPr>
                <w:spacing w:val="24"/>
                <w:sz w:val="17"/>
              </w:rPr>
            </w:pPr>
          </w:p>
        </w:tc>
        <w:tc>
          <w:tcPr>
            <w:tcW w:w="3185" w:type="dxa"/>
          </w:tcPr>
          <w:p w14:paraId="5BA39736" w14:textId="77777777" w:rsidR="005D307A" w:rsidRDefault="005D307A" w:rsidP="000F08C2">
            <w:pPr>
              <w:tabs>
                <w:tab w:val="left" w:pos="4140"/>
              </w:tabs>
              <w:spacing w:line="360" w:lineRule="exact"/>
              <w:ind w:right="-1768"/>
              <w:rPr>
                <w:spacing w:val="24"/>
                <w:sz w:val="17"/>
              </w:rPr>
            </w:pPr>
            <w:r>
              <w:rPr>
                <w:spacing w:val="24"/>
                <w:sz w:val="17"/>
              </w:rPr>
              <w:t xml:space="preserve">Naam kandidaat: Meike </w:t>
            </w:r>
          </w:p>
          <w:p w14:paraId="0DAFCD58" w14:textId="7C86D4EE" w:rsidR="005D307A" w:rsidRDefault="005D307A" w:rsidP="000F08C2">
            <w:pPr>
              <w:tabs>
                <w:tab w:val="left" w:pos="4140"/>
              </w:tabs>
              <w:spacing w:line="360" w:lineRule="exact"/>
              <w:ind w:right="-1768"/>
              <w:rPr>
                <w:spacing w:val="24"/>
                <w:sz w:val="17"/>
              </w:rPr>
            </w:pPr>
            <w:r>
              <w:rPr>
                <w:spacing w:val="24"/>
                <w:sz w:val="17"/>
              </w:rPr>
              <w:t>Hendriks</w:t>
            </w:r>
          </w:p>
          <w:p w14:paraId="2C6563C0" w14:textId="77777777" w:rsidR="005D307A" w:rsidRDefault="005D307A" w:rsidP="000F08C2">
            <w:pPr>
              <w:tabs>
                <w:tab w:val="left" w:pos="4140"/>
              </w:tabs>
              <w:spacing w:line="360" w:lineRule="exact"/>
              <w:ind w:right="-1768"/>
              <w:rPr>
                <w:spacing w:val="24"/>
                <w:sz w:val="17"/>
              </w:rPr>
            </w:pPr>
          </w:p>
        </w:tc>
        <w:tc>
          <w:tcPr>
            <w:tcW w:w="4116" w:type="dxa"/>
            <w:vMerge/>
          </w:tcPr>
          <w:p w14:paraId="48B0967A" w14:textId="77777777" w:rsidR="005D307A" w:rsidRDefault="005D307A" w:rsidP="000F08C2">
            <w:pPr>
              <w:tabs>
                <w:tab w:val="left" w:pos="4140"/>
              </w:tabs>
              <w:spacing w:line="360" w:lineRule="exact"/>
              <w:ind w:right="-1768"/>
              <w:rPr>
                <w:spacing w:val="24"/>
                <w:sz w:val="17"/>
              </w:rPr>
            </w:pPr>
          </w:p>
        </w:tc>
      </w:tr>
      <w:tr w:rsidR="005D307A" w14:paraId="78A7F2F0" w14:textId="77777777" w:rsidTr="000F08C2">
        <w:tc>
          <w:tcPr>
            <w:tcW w:w="11057" w:type="dxa"/>
            <w:gridSpan w:val="3"/>
          </w:tcPr>
          <w:p w14:paraId="6FE7A5A2" w14:textId="77777777" w:rsidR="005D307A" w:rsidRDefault="005D307A" w:rsidP="000F08C2">
            <w:pPr>
              <w:tabs>
                <w:tab w:val="left" w:pos="4140"/>
              </w:tabs>
              <w:spacing w:line="360" w:lineRule="exact"/>
              <w:ind w:right="-1768"/>
              <w:rPr>
                <w:spacing w:val="24"/>
                <w:sz w:val="17"/>
              </w:rPr>
            </w:pPr>
            <w:r>
              <w:rPr>
                <w:spacing w:val="24"/>
                <w:sz w:val="17"/>
              </w:rPr>
              <w:t>Introductietekst</w:t>
            </w:r>
          </w:p>
          <w:p w14:paraId="4048A653" w14:textId="77777777" w:rsidR="005D307A" w:rsidRDefault="005D307A" w:rsidP="005D307A">
            <w:r>
              <w:t xml:space="preserve">Mijn naam is Meike Hendriks en ik ben 19 jaar oud. Ik kom oorspronkelijk uit Gemert, een dorp in Oost-Brabant. Momenteel zit ik in mijn tweede jaar van de opleiding Communicatie- en Informatiewetenschappen. In mijn vrije tijd ben ik ook actief bij studentenvereniging Plato en mijn genootschap </w:t>
            </w:r>
            <w:proofErr w:type="spellStart"/>
            <w:r>
              <w:t>Phi</w:t>
            </w:r>
            <w:proofErr w:type="spellEnd"/>
            <w:r>
              <w:t xml:space="preserve"> Omega Chi. Daarnaast ben ik </w:t>
            </w:r>
            <w:proofErr w:type="gramStart"/>
            <w:r>
              <w:t>al  2</w:t>
            </w:r>
            <w:proofErr w:type="gramEnd"/>
            <w:r>
              <w:t xml:space="preserve"> jaar actief in commissies bij studentenfractie SAM. Dit jaar ben ik nummer #4 van de lijst van SAM! Hierdoor heb ik kans om aankomend jaar alle studenten van Tilburg Universiteit te vertegenwoordigen in de </w:t>
            </w:r>
            <w:proofErr w:type="spellStart"/>
            <w:proofErr w:type="gramStart"/>
            <w:r>
              <w:t>universiteitsraad.Ik</w:t>
            </w:r>
            <w:proofErr w:type="spellEnd"/>
            <w:proofErr w:type="gramEnd"/>
            <w:r>
              <w:t xml:space="preserve"> ben altijd op zoek naar een uitdaging en ik haal er veel voldoening uit om mee te kunnen praten over belangrijke onderwerpen die spelen op de universiteit en uiteindelijk een verschil te kunnen maken in het onderwijs dat we aanbieden op Tilburg Universiteit.</w:t>
            </w:r>
          </w:p>
          <w:p w14:paraId="3E219CB6" w14:textId="77777777" w:rsidR="005D307A" w:rsidRDefault="005D307A" w:rsidP="005D307A"/>
          <w:p w14:paraId="2A85D4CD" w14:textId="77777777" w:rsidR="005D307A" w:rsidRDefault="005D307A" w:rsidP="005D307A">
            <w:r>
              <w:t xml:space="preserve">Zeker post-corona is het van belang dat het onderwijs wordt aangepast aan de tijd waarin we nu leven. Aankomend jaar wil ik me daarom graag inzetten voor het innoveren van het onderwijs door het aanbieden van </w:t>
            </w:r>
            <w:proofErr w:type="spellStart"/>
            <w:r>
              <w:t>blended</w:t>
            </w:r>
            <w:proofErr w:type="spellEnd"/>
            <w:r>
              <w:t xml:space="preserve"> </w:t>
            </w:r>
            <w:proofErr w:type="spellStart"/>
            <w:r>
              <w:t>learning</w:t>
            </w:r>
            <w:proofErr w:type="spellEnd"/>
            <w:r>
              <w:t>. Dit is een mengvorm van face-</w:t>
            </w:r>
            <w:proofErr w:type="spellStart"/>
            <w:r>
              <w:t>to</w:t>
            </w:r>
            <w:proofErr w:type="spellEnd"/>
            <w:r>
              <w:t xml:space="preserve">-face en digitale leertechnieken, zoals bijvoorbeeld kennisclips. Met behulp van </w:t>
            </w:r>
            <w:proofErr w:type="spellStart"/>
            <w:r>
              <w:t>blended</w:t>
            </w:r>
            <w:proofErr w:type="spellEnd"/>
            <w:r>
              <w:t xml:space="preserve"> </w:t>
            </w:r>
            <w:proofErr w:type="spellStart"/>
            <w:r>
              <w:t>learning</w:t>
            </w:r>
            <w:proofErr w:type="spellEnd"/>
            <w:r>
              <w:t xml:space="preserve"> wordt effectief, efficiënt en flexibel leren mogelijk gemaakt. Deze vorm van onderwijs maakt het mogelijk om zowel online als offline contactmomenten aan te bieden. Daarnaast biedt </w:t>
            </w:r>
            <w:proofErr w:type="spellStart"/>
            <w:r>
              <w:t>blended</w:t>
            </w:r>
            <w:proofErr w:type="spellEnd"/>
            <w:r>
              <w:t xml:space="preserve"> </w:t>
            </w:r>
            <w:proofErr w:type="spellStart"/>
            <w:r>
              <w:t>learning</w:t>
            </w:r>
            <w:proofErr w:type="spellEnd"/>
            <w:r>
              <w:t xml:space="preserve"> meer ruimte voor interactie tussen (mede)studenten en docenten, wat zorgt voor meer betrokkenheid in colleges. </w:t>
            </w:r>
          </w:p>
          <w:p w14:paraId="6B41786A" w14:textId="77777777" w:rsidR="005D307A" w:rsidRDefault="005D307A" w:rsidP="005D307A"/>
          <w:p w14:paraId="49B56056" w14:textId="77777777" w:rsidR="005D307A" w:rsidRDefault="005D307A" w:rsidP="005D307A">
            <w:r>
              <w:t>Kortom zorgen de veranderingen in de wereld ervoor dat het tijd is om van het traditionele onderwijs af te stappen en te innoveren op het gebied van onderwijs. De digitale revolutie gaat de komende jaren nog veel meer impact hebben op hoe we leven, leren en werken en het is daarom van belang dat we als studenten daar goed op worden voorbereidt. Graag wil ik me daar aankomend jaar voor in gaan zetten in de universiteitsraad.</w:t>
            </w:r>
          </w:p>
          <w:p w14:paraId="24CA1C2F" w14:textId="77777777" w:rsidR="005D307A" w:rsidRDefault="005D307A" w:rsidP="000F08C2">
            <w:pPr>
              <w:tabs>
                <w:tab w:val="left" w:pos="4140"/>
              </w:tabs>
              <w:spacing w:line="360" w:lineRule="exact"/>
              <w:ind w:right="-1768"/>
              <w:rPr>
                <w:spacing w:val="24"/>
                <w:sz w:val="17"/>
              </w:rPr>
            </w:pPr>
          </w:p>
        </w:tc>
      </w:tr>
    </w:tbl>
    <w:p w14:paraId="5E1FE669" w14:textId="77777777" w:rsidR="005D307A" w:rsidRDefault="005D307A" w:rsidP="005D307A">
      <w:pPr>
        <w:tabs>
          <w:tab w:val="left" w:pos="4140"/>
        </w:tabs>
        <w:spacing w:line="360" w:lineRule="exact"/>
        <w:ind w:right="-1768"/>
        <w:rPr>
          <w:spacing w:val="24"/>
          <w:sz w:val="17"/>
        </w:rPr>
      </w:pPr>
    </w:p>
    <w:p w14:paraId="08D7227D" w14:textId="77777777" w:rsidR="005D307A" w:rsidRDefault="005D307A" w:rsidP="005D307A">
      <w:pPr>
        <w:spacing w:line="240" w:lineRule="auto"/>
        <w:rPr>
          <w:spacing w:val="24"/>
          <w:sz w:val="17"/>
        </w:rPr>
      </w:pPr>
    </w:p>
    <w:p w14:paraId="4052CECE" w14:textId="77777777" w:rsidR="005D307A" w:rsidRDefault="005D307A" w:rsidP="005D307A">
      <w:pPr>
        <w:tabs>
          <w:tab w:val="left" w:pos="4140"/>
        </w:tabs>
        <w:spacing w:line="360" w:lineRule="exact"/>
        <w:ind w:right="-1768"/>
        <w:rPr>
          <w:spacing w:val="24"/>
          <w:sz w:val="17"/>
        </w:rPr>
      </w:pPr>
      <w:r>
        <w:rPr>
          <w:spacing w:val="24"/>
          <w:sz w:val="17"/>
        </w:rPr>
        <w:t>English</w:t>
      </w:r>
    </w:p>
    <w:tbl>
      <w:tblPr>
        <w:tblStyle w:val="TableGrid"/>
        <w:tblW w:w="0" w:type="auto"/>
        <w:tblLook w:val="04A0" w:firstRow="1" w:lastRow="0" w:firstColumn="1" w:lastColumn="0" w:noHBand="0" w:noVBand="1"/>
      </w:tblPr>
      <w:tblGrid>
        <w:gridCol w:w="3184"/>
        <w:gridCol w:w="3185"/>
        <w:gridCol w:w="3185"/>
      </w:tblGrid>
      <w:tr w:rsidR="005D307A" w:rsidRPr="008A0652" w14:paraId="3A5F48C5" w14:textId="77777777" w:rsidTr="000F08C2">
        <w:tc>
          <w:tcPr>
            <w:tcW w:w="3184" w:type="dxa"/>
            <w:vMerge w:val="restart"/>
          </w:tcPr>
          <w:p w14:paraId="43D493EC" w14:textId="77777777" w:rsidR="005D307A" w:rsidRDefault="005D307A" w:rsidP="000F08C2">
            <w:pPr>
              <w:tabs>
                <w:tab w:val="left" w:pos="4140"/>
              </w:tabs>
              <w:spacing w:line="360" w:lineRule="exact"/>
              <w:ind w:right="-1768"/>
              <w:rPr>
                <w:spacing w:val="24"/>
                <w:sz w:val="17"/>
              </w:rPr>
            </w:pPr>
            <w:r>
              <w:rPr>
                <w:spacing w:val="24"/>
                <w:sz w:val="17"/>
              </w:rPr>
              <w:t>Picture</w:t>
            </w:r>
          </w:p>
          <w:p w14:paraId="4D3B8B77" w14:textId="77777777" w:rsidR="005D307A" w:rsidRDefault="005D307A" w:rsidP="000F08C2">
            <w:pPr>
              <w:tabs>
                <w:tab w:val="left" w:pos="4140"/>
              </w:tabs>
              <w:spacing w:line="360" w:lineRule="exact"/>
              <w:ind w:right="-1768"/>
              <w:rPr>
                <w:spacing w:val="24"/>
                <w:sz w:val="17"/>
              </w:rPr>
            </w:pPr>
          </w:p>
        </w:tc>
        <w:tc>
          <w:tcPr>
            <w:tcW w:w="3185" w:type="dxa"/>
          </w:tcPr>
          <w:p w14:paraId="0062400E" w14:textId="77777777" w:rsidR="005D307A" w:rsidRPr="008A0652" w:rsidRDefault="005D307A" w:rsidP="000F08C2">
            <w:pPr>
              <w:tabs>
                <w:tab w:val="left" w:pos="4140"/>
              </w:tabs>
              <w:spacing w:line="360" w:lineRule="exact"/>
              <w:ind w:right="-1768"/>
              <w:rPr>
                <w:spacing w:val="24"/>
                <w:sz w:val="17"/>
              </w:rPr>
            </w:pPr>
            <w:r w:rsidRPr="008A0652">
              <w:rPr>
                <w:spacing w:val="24"/>
                <w:sz w:val="17"/>
              </w:rPr>
              <w:t>Party</w:t>
            </w:r>
            <w:r>
              <w:rPr>
                <w:spacing w:val="24"/>
                <w:sz w:val="17"/>
              </w:rPr>
              <w:t>: Student Party SAM</w:t>
            </w:r>
            <w:r w:rsidRPr="008A0652">
              <w:rPr>
                <w:spacing w:val="24"/>
                <w:sz w:val="17"/>
              </w:rPr>
              <w:br/>
            </w:r>
          </w:p>
        </w:tc>
        <w:tc>
          <w:tcPr>
            <w:tcW w:w="3185" w:type="dxa"/>
            <w:vMerge w:val="restart"/>
          </w:tcPr>
          <w:p w14:paraId="54401B2C" w14:textId="526D9B79" w:rsidR="005D307A" w:rsidRPr="008A0652" w:rsidRDefault="005D307A" w:rsidP="000F08C2">
            <w:pPr>
              <w:tabs>
                <w:tab w:val="left" w:pos="4140"/>
              </w:tabs>
              <w:spacing w:line="360" w:lineRule="exact"/>
              <w:ind w:right="-1768"/>
              <w:rPr>
                <w:spacing w:val="24"/>
                <w:sz w:val="17"/>
              </w:rPr>
            </w:pPr>
            <w:proofErr w:type="spellStart"/>
            <w:r w:rsidRPr="008A0652">
              <w:rPr>
                <w:spacing w:val="24"/>
                <w:sz w:val="17"/>
              </w:rPr>
              <w:t>Position</w:t>
            </w:r>
            <w:proofErr w:type="spellEnd"/>
            <w:r w:rsidRPr="008A0652">
              <w:rPr>
                <w:spacing w:val="24"/>
                <w:sz w:val="17"/>
              </w:rPr>
              <w:t xml:space="preserve"> on list</w:t>
            </w:r>
            <w:r>
              <w:rPr>
                <w:spacing w:val="24"/>
                <w:sz w:val="17"/>
              </w:rPr>
              <w:t>: 4</w:t>
            </w:r>
          </w:p>
        </w:tc>
      </w:tr>
      <w:tr w:rsidR="005D307A" w:rsidRPr="008A0652" w14:paraId="5ECF912A" w14:textId="77777777" w:rsidTr="000F08C2">
        <w:tc>
          <w:tcPr>
            <w:tcW w:w="3184" w:type="dxa"/>
            <w:vMerge/>
          </w:tcPr>
          <w:p w14:paraId="74777100" w14:textId="77777777" w:rsidR="005D307A" w:rsidRPr="008A0652" w:rsidRDefault="005D307A" w:rsidP="000F08C2">
            <w:pPr>
              <w:tabs>
                <w:tab w:val="left" w:pos="4140"/>
              </w:tabs>
              <w:spacing w:line="360" w:lineRule="exact"/>
              <w:ind w:right="-1768"/>
              <w:rPr>
                <w:spacing w:val="24"/>
                <w:sz w:val="17"/>
              </w:rPr>
            </w:pPr>
          </w:p>
        </w:tc>
        <w:tc>
          <w:tcPr>
            <w:tcW w:w="3185" w:type="dxa"/>
          </w:tcPr>
          <w:p w14:paraId="2536F920" w14:textId="7F8F89E8" w:rsidR="005D307A" w:rsidRDefault="005D307A" w:rsidP="000F08C2">
            <w:pPr>
              <w:tabs>
                <w:tab w:val="left" w:pos="4140"/>
              </w:tabs>
              <w:spacing w:line="360" w:lineRule="exact"/>
              <w:ind w:right="-1768"/>
              <w:rPr>
                <w:spacing w:val="24"/>
                <w:sz w:val="17"/>
              </w:rPr>
            </w:pPr>
            <w:r w:rsidRPr="008A0652">
              <w:rPr>
                <w:spacing w:val="24"/>
                <w:sz w:val="17"/>
              </w:rPr>
              <w:t xml:space="preserve">Name </w:t>
            </w:r>
            <w:proofErr w:type="spellStart"/>
            <w:r w:rsidRPr="008A0652">
              <w:rPr>
                <w:spacing w:val="24"/>
                <w:sz w:val="17"/>
              </w:rPr>
              <w:t>candidate</w:t>
            </w:r>
            <w:proofErr w:type="spellEnd"/>
            <w:r w:rsidRPr="008A0652">
              <w:rPr>
                <w:spacing w:val="24"/>
                <w:sz w:val="17"/>
              </w:rPr>
              <w:t>:</w:t>
            </w:r>
            <w:r>
              <w:rPr>
                <w:spacing w:val="24"/>
                <w:sz w:val="17"/>
              </w:rPr>
              <w:t xml:space="preserve"> Meike </w:t>
            </w:r>
          </w:p>
          <w:p w14:paraId="40AA74BB" w14:textId="7548F925" w:rsidR="005D307A" w:rsidRPr="008A0652" w:rsidRDefault="005D307A" w:rsidP="000F08C2">
            <w:pPr>
              <w:tabs>
                <w:tab w:val="left" w:pos="4140"/>
              </w:tabs>
              <w:spacing w:line="360" w:lineRule="exact"/>
              <w:ind w:right="-1768"/>
              <w:rPr>
                <w:spacing w:val="24"/>
                <w:sz w:val="17"/>
              </w:rPr>
            </w:pPr>
            <w:r>
              <w:rPr>
                <w:spacing w:val="24"/>
                <w:sz w:val="17"/>
              </w:rPr>
              <w:lastRenderedPageBreak/>
              <w:t>Hendriks</w:t>
            </w:r>
          </w:p>
          <w:p w14:paraId="48FFF84C" w14:textId="77777777" w:rsidR="005D307A" w:rsidRPr="008A0652" w:rsidRDefault="005D307A" w:rsidP="000F08C2">
            <w:pPr>
              <w:tabs>
                <w:tab w:val="left" w:pos="4140"/>
              </w:tabs>
              <w:spacing w:line="360" w:lineRule="exact"/>
              <w:ind w:right="-1768"/>
              <w:rPr>
                <w:spacing w:val="24"/>
                <w:sz w:val="17"/>
              </w:rPr>
            </w:pPr>
          </w:p>
        </w:tc>
        <w:tc>
          <w:tcPr>
            <w:tcW w:w="3185" w:type="dxa"/>
            <w:vMerge/>
          </w:tcPr>
          <w:p w14:paraId="1EE553E1" w14:textId="77777777" w:rsidR="005D307A" w:rsidRPr="008A0652" w:rsidRDefault="005D307A" w:rsidP="000F08C2">
            <w:pPr>
              <w:tabs>
                <w:tab w:val="left" w:pos="4140"/>
              </w:tabs>
              <w:spacing w:line="360" w:lineRule="exact"/>
              <w:ind w:right="-1768"/>
              <w:rPr>
                <w:spacing w:val="24"/>
                <w:sz w:val="17"/>
              </w:rPr>
            </w:pPr>
          </w:p>
        </w:tc>
      </w:tr>
      <w:tr w:rsidR="005D307A" w:rsidRPr="002B7CF5" w14:paraId="439EABD6" w14:textId="77777777" w:rsidTr="000F08C2">
        <w:tc>
          <w:tcPr>
            <w:tcW w:w="9554" w:type="dxa"/>
            <w:gridSpan w:val="3"/>
          </w:tcPr>
          <w:p w14:paraId="5C00DB76" w14:textId="2D3B4381" w:rsidR="005D307A" w:rsidRDefault="005D307A" w:rsidP="000F08C2">
            <w:pPr>
              <w:tabs>
                <w:tab w:val="left" w:pos="4140"/>
              </w:tabs>
              <w:spacing w:line="360" w:lineRule="exact"/>
              <w:ind w:right="-1768"/>
              <w:rPr>
                <w:spacing w:val="24"/>
                <w:sz w:val="17"/>
                <w:lang w:val="en-US"/>
              </w:rPr>
            </w:pPr>
            <w:proofErr w:type="spellStart"/>
            <w:r w:rsidRPr="00516E99">
              <w:rPr>
                <w:spacing w:val="24"/>
                <w:sz w:val="17"/>
                <w:lang w:val="en-US"/>
              </w:rPr>
              <w:t>Tekst</w:t>
            </w:r>
            <w:proofErr w:type="spellEnd"/>
          </w:p>
          <w:p w14:paraId="7C9FC816" w14:textId="77777777" w:rsidR="005D307A" w:rsidRPr="005D307A" w:rsidRDefault="005D307A" w:rsidP="005D307A">
            <w:pPr>
              <w:rPr>
                <w:lang w:val="en-US"/>
              </w:rPr>
            </w:pPr>
            <w:r w:rsidRPr="005D307A">
              <w:rPr>
                <w:lang w:val="en-US"/>
              </w:rPr>
              <w:t xml:space="preserve">My name is </w:t>
            </w:r>
            <w:proofErr w:type="spellStart"/>
            <w:r w:rsidRPr="005D307A">
              <w:rPr>
                <w:lang w:val="en-US"/>
              </w:rPr>
              <w:t>Meike</w:t>
            </w:r>
            <w:proofErr w:type="spellEnd"/>
            <w:r w:rsidRPr="005D307A">
              <w:rPr>
                <w:lang w:val="en-US"/>
              </w:rPr>
              <w:t xml:space="preserve"> Hendriks and I am 19 years old. I am originally from </w:t>
            </w:r>
            <w:proofErr w:type="spellStart"/>
            <w:r w:rsidRPr="005D307A">
              <w:rPr>
                <w:lang w:val="en-US"/>
              </w:rPr>
              <w:t>Gemert</w:t>
            </w:r>
            <w:proofErr w:type="spellEnd"/>
            <w:r w:rsidRPr="005D307A">
              <w:rPr>
                <w:lang w:val="en-US"/>
              </w:rPr>
              <w:t>, a village in East Brabant. I am currently in my second year of the Communication and Information Sciences course. In my spare time, I am also active in student association Plato and my sorority Phi Omega Chi. In addition, I have also been active in committees at student party SAM for 2 years. This year I am number #4 on SAM's list! This gives me the opportunity to represent all students of Tilburg University in the university council next year. I am always looking for a challenge and I get a lot of satisfaction from being able to talk about important topics that play a role at the university and ultimately make a difference in the education we offer at Tilburg University.</w:t>
            </w:r>
          </w:p>
          <w:p w14:paraId="18CBF35F" w14:textId="77777777" w:rsidR="005D307A" w:rsidRPr="005D307A" w:rsidRDefault="005D307A" w:rsidP="005D307A">
            <w:pPr>
              <w:rPr>
                <w:lang w:val="en-US"/>
              </w:rPr>
            </w:pPr>
          </w:p>
          <w:p w14:paraId="63445542" w14:textId="77777777" w:rsidR="005D307A" w:rsidRPr="005D307A" w:rsidRDefault="005D307A" w:rsidP="005D307A">
            <w:pPr>
              <w:rPr>
                <w:lang w:val="en-US"/>
              </w:rPr>
            </w:pPr>
            <w:r w:rsidRPr="005D307A">
              <w:rPr>
                <w:lang w:val="en-US"/>
              </w:rPr>
              <w:t>Especially post-corona it is important that education is adapted to the times in which we live now. In the coming year, I would therefore like to commit myself to innovate education by offering blended learning. This is a mixture of face-to-face and digital learning techniques, such as knowledge clips. Blended learning enables effective, efficient, and flexible learning. This form of education makes it possible to offer both online and offline contact moments. In addition, blended learning offers more room for interaction between (fellow) students and lecturers, which ensures more involvement in lectures.</w:t>
            </w:r>
          </w:p>
          <w:p w14:paraId="4F87A555" w14:textId="77777777" w:rsidR="005D307A" w:rsidRPr="005D307A" w:rsidRDefault="005D307A" w:rsidP="005D307A">
            <w:pPr>
              <w:rPr>
                <w:lang w:val="en-US"/>
              </w:rPr>
            </w:pPr>
          </w:p>
          <w:p w14:paraId="55997EBC" w14:textId="2918DF53" w:rsidR="005D307A" w:rsidRPr="005D307A" w:rsidRDefault="005D307A" w:rsidP="005D307A">
            <w:pPr>
              <w:rPr>
                <w:lang w:val="en-US"/>
              </w:rPr>
            </w:pPr>
            <w:r w:rsidRPr="005D307A">
              <w:rPr>
                <w:lang w:val="en-US"/>
              </w:rPr>
              <w:t>In short, the changes in the world mean that it is time to move away from traditional education and innovate in the field of education. The digital revolution will have a much greater impact on how we live, learn and work in the coming years and it is important that we as students are properly prepared for this. I would like to commit myself to this in the university council next year.</w:t>
            </w:r>
          </w:p>
          <w:p w14:paraId="27F02A97" w14:textId="77777777" w:rsidR="005D307A" w:rsidRPr="005D307A" w:rsidRDefault="005D307A" w:rsidP="000F08C2">
            <w:pPr>
              <w:rPr>
                <w:spacing w:val="24"/>
                <w:sz w:val="17"/>
                <w:lang w:val="en-GB"/>
              </w:rPr>
            </w:pPr>
          </w:p>
        </w:tc>
      </w:tr>
    </w:tbl>
    <w:p w14:paraId="75B10D3B" w14:textId="77777777" w:rsidR="005D307A" w:rsidRPr="005D307A" w:rsidRDefault="005D307A" w:rsidP="005A7805">
      <w:pPr>
        <w:pBdr>
          <w:bottom w:val="single" w:sz="6" w:space="1" w:color="auto"/>
        </w:pBdr>
        <w:tabs>
          <w:tab w:val="left" w:pos="4140"/>
        </w:tabs>
        <w:spacing w:line="360" w:lineRule="exact"/>
        <w:ind w:right="-1768"/>
        <w:rPr>
          <w:spacing w:val="24"/>
          <w:sz w:val="17"/>
          <w:lang w:val="en-US"/>
        </w:rPr>
      </w:pPr>
    </w:p>
    <w:p w14:paraId="24557D75" w14:textId="77777777" w:rsidR="005D307A" w:rsidRPr="005D307A" w:rsidRDefault="005D307A" w:rsidP="005D307A">
      <w:pPr>
        <w:tabs>
          <w:tab w:val="left" w:pos="4140"/>
        </w:tabs>
        <w:spacing w:line="360" w:lineRule="exact"/>
        <w:ind w:right="-876" w:hanging="1418"/>
        <w:jc w:val="center"/>
        <w:rPr>
          <w:bCs/>
          <w:smallCaps/>
          <w:spacing w:val="22"/>
          <w:sz w:val="17"/>
          <w:lang w:val="en-US"/>
        </w:rPr>
      </w:pPr>
    </w:p>
    <w:p w14:paraId="7EBAB011" w14:textId="77777777" w:rsidR="005D307A" w:rsidRPr="005D307A" w:rsidRDefault="005D307A" w:rsidP="005D307A">
      <w:pPr>
        <w:tabs>
          <w:tab w:val="left" w:pos="4140"/>
        </w:tabs>
        <w:spacing w:line="360" w:lineRule="exact"/>
        <w:ind w:right="-876" w:hanging="1418"/>
        <w:jc w:val="center"/>
        <w:rPr>
          <w:bCs/>
          <w:smallCaps/>
          <w:spacing w:val="22"/>
          <w:sz w:val="17"/>
          <w:lang w:val="en-US"/>
        </w:rPr>
      </w:pPr>
    </w:p>
    <w:p w14:paraId="5B016FB7" w14:textId="77777777" w:rsidR="005D307A" w:rsidRDefault="005D307A" w:rsidP="005D307A">
      <w:pPr>
        <w:tabs>
          <w:tab w:val="left" w:pos="4140"/>
        </w:tabs>
        <w:spacing w:line="360" w:lineRule="exact"/>
        <w:ind w:right="-1768"/>
        <w:rPr>
          <w:spacing w:val="24"/>
          <w:sz w:val="17"/>
        </w:rPr>
      </w:pPr>
      <w:r>
        <w:rPr>
          <w:spacing w:val="24"/>
          <w:sz w:val="17"/>
        </w:rPr>
        <w:t>Nederlands (English below)</w:t>
      </w:r>
    </w:p>
    <w:tbl>
      <w:tblPr>
        <w:tblStyle w:val="TableGrid"/>
        <w:tblW w:w="11057" w:type="dxa"/>
        <w:tblInd w:w="-572" w:type="dxa"/>
        <w:tblLook w:val="04A0" w:firstRow="1" w:lastRow="0" w:firstColumn="1" w:lastColumn="0" w:noHBand="0" w:noVBand="1"/>
      </w:tblPr>
      <w:tblGrid>
        <w:gridCol w:w="3756"/>
        <w:gridCol w:w="3185"/>
        <w:gridCol w:w="4116"/>
      </w:tblGrid>
      <w:tr w:rsidR="005D307A" w14:paraId="7E85A96D" w14:textId="77777777" w:rsidTr="000F08C2">
        <w:tc>
          <w:tcPr>
            <w:tcW w:w="3756" w:type="dxa"/>
            <w:vMerge w:val="restart"/>
          </w:tcPr>
          <w:p w14:paraId="61279CEA" w14:textId="77777777" w:rsidR="005D307A" w:rsidRDefault="005D307A" w:rsidP="000F08C2">
            <w:pPr>
              <w:tabs>
                <w:tab w:val="left" w:pos="4140"/>
              </w:tabs>
              <w:spacing w:line="360" w:lineRule="exact"/>
              <w:ind w:right="-1768"/>
              <w:rPr>
                <w:spacing w:val="24"/>
                <w:sz w:val="17"/>
              </w:rPr>
            </w:pPr>
            <w:r>
              <w:rPr>
                <w:spacing w:val="24"/>
                <w:sz w:val="17"/>
              </w:rPr>
              <w:t>Foto kandidaat</w:t>
            </w:r>
          </w:p>
          <w:p w14:paraId="76FB44DC" w14:textId="77777777" w:rsidR="005D307A" w:rsidRDefault="005D307A" w:rsidP="000F08C2">
            <w:pPr>
              <w:tabs>
                <w:tab w:val="left" w:pos="4140"/>
              </w:tabs>
              <w:spacing w:line="360" w:lineRule="exact"/>
              <w:ind w:right="-1768"/>
              <w:rPr>
                <w:spacing w:val="24"/>
                <w:sz w:val="17"/>
              </w:rPr>
            </w:pPr>
          </w:p>
          <w:p w14:paraId="763C3781" w14:textId="77777777" w:rsidR="002B7CF5" w:rsidRDefault="002B7CF5" w:rsidP="000F08C2">
            <w:pPr>
              <w:tabs>
                <w:tab w:val="left" w:pos="4140"/>
              </w:tabs>
              <w:spacing w:line="360" w:lineRule="exact"/>
              <w:ind w:right="-1768"/>
              <w:rPr>
                <w:spacing w:val="24"/>
                <w:sz w:val="17"/>
              </w:rPr>
            </w:pPr>
          </w:p>
          <w:p w14:paraId="13D01F33" w14:textId="77777777" w:rsidR="002B7CF5" w:rsidRDefault="002B7CF5" w:rsidP="000F08C2">
            <w:pPr>
              <w:tabs>
                <w:tab w:val="left" w:pos="4140"/>
              </w:tabs>
              <w:spacing w:line="360" w:lineRule="exact"/>
              <w:ind w:right="-1768"/>
              <w:rPr>
                <w:spacing w:val="24"/>
                <w:sz w:val="17"/>
              </w:rPr>
            </w:pPr>
          </w:p>
          <w:p w14:paraId="507B1C9E" w14:textId="77777777" w:rsidR="002B7CF5" w:rsidRDefault="002B7CF5" w:rsidP="000F08C2">
            <w:pPr>
              <w:tabs>
                <w:tab w:val="left" w:pos="4140"/>
              </w:tabs>
              <w:spacing w:line="360" w:lineRule="exact"/>
              <w:ind w:right="-1768"/>
              <w:rPr>
                <w:spacing w:val="24"/>
                <w:sz w:val="17"/>
              </w:rPr>
            </w:pPr>
          </w:p>
          <w:p w14:paraId="5A4FCD20" w14:textId="77777777" w:rsidR="002B7CF5" w:rsidRDefault="002B7CF5" w:rsidP="000F08C2">
            <w:pPr>
              <w:tabs>
                <w:tab w:val="left" w:pos="4140"/>
              </w:tabs>
              <w:spacing w:line="360" w:lineRule="exact"/>
              <w:ind w:right="-1768"/>
              <w:rPr>
                <w:spacing w:val="24"/>
                <w:sz w:val="17"/>
              </w:rPr>
            </w:pPr>
          </w:p>
          <w:p w14:paraId="5808EA3E" w14:textId="77777777" w:rsidR="002B7CF5" w:rsidRDefault="002B7CF5" w:rsidP="000F08C2">
            <w:pPr>
              <w:tabs>
                <w:tab w:val="left" w:pos="4140"/>
              </w:tabs>
              <w:spacing w:line="360" w:lineRule="exact"/>
              <w:ind w:right="-1768"/>
              <w:rPr>
                <w:spacing w:val="24"/>
                <w:sz w:val="17"/>
              </w:rPr>
            </w:pPr>
          </w:p>
          <w:p w14:paraId="0664C245" w14:textId="77777777" w:rsidR="002B7CF5" w:rsidRDefault="002B7CF5" w:rsidP="000F08C2">
            <w:pPr>
              <w:tabs>
                <w:tab w:val="left" w:pos="4140"/>
              </w:tabs>
              <w:spacing w:line="360" w:lineRule="exact"/>
              <w:ind w:right="-1768"/>
              <w:rPr>
                <w:spacing w:val="24"/>
                <w:sz w:val="17"/>
              </w:rPr>
            </w:pPr>
          </w:p>
          <w:p w14:paraId="0480981A" w14:textId="77777777" w:rsidR="002B7CF5" w:rsidRDefault="002B7CF5" w:rsidP="000F08C2">
            <w:pPr>
              <w:tabs>
                <w:tab w:val="left" w:pos="4140"/>
              </w:tabs>
              <w:spacing w:line="360" w:lineRule="exact"/>
              <w:ind w:right="-1768"/>
              <w:rPr>
                <w:spacing w:val="24"/>
                <w:sz w:val="17"/>
              </w:rPr>
            </w:pPr>
          </w:p>
          <w:p w14:paraId="49836D8F" w14:textId="77777777" w:rsidR="002B7CF5" w:rsidRDefault="002B7CF5" w:rsidP="000F08C2">
            <w:pPr>
              <w:tabs>
                <w:tab w:val="left" w:pos="4140"/>
              </w:tabs>
              <w:spacing w:line="360" w:lineRule="exact"/>
              <w:ind w:right="-1768"/>
              <w:rPr>
                <w:spacing w:val="24"/>
                <w:sz w:val="17"/>
              </w:rPr>
            </w:pPr>
          </w:p>
          <w:p w14:paraId="47BBAA41" w14:textId="20C3EC32" w:rsidR="002B7CF5" w:rsidRDefault="002B7CF5" w:rsidP="000F08C2">
            <w:pPr>
              <w:tabs>
                <w:tab w:val="left" w:pos="4140"/>
              </w:tabs>
              <w:spacing w:line="360" w:lineRule="exact"/>
              <w:ind w:right="-1768"/>
              <w:rPr>
                <w:spacing w:val="24"/>
                <w:sz w:val="17"/>
              </w:rPr>
            </w:pPr>
            <w:r>
              <w:rPr>
                <w:noProof/>
                <w:spacing w:val="24"/>
                <w:sz w:val="17"/>
              </w:rPr>
              <w:drawing>
                <wp:inline distT="0" distB="0" distL="0" distR="0" wp14:anchorId="1748EC4B" wp14:editId="7BAEE13F">
                  <wp:extent cx="1984587" cy="24525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Michelle sta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4696" cy="2465006"/>
                          </a:xfrm>
                          <a:prstGeom prst="rect">
                            <a:avLst/>
                          </a:prstGeom>
                        </pic:spPr>
                      </pic:pic>
                    </a:graphicData>
                  </a:graphic>
                </wp:inline>
              </w:drawing>
            </w:r>
          </w:p>
        </w:tc>
        <w:tc>
          <w:tcPr>
            <w:tcW w:w="3185" w:type="dxa"/>
          </w:tcPr>
          <w:p w14:paraId="057F5303" w14:textId="77777777" w:rsidR="005D307A" w:rsidRDefault="005D307A" w:rsidP="000F08C2">
            <w:pPr>
              <w:tabs>
                <w:tab w:val="left" w:pos="4140"/>
              </w:tabs>
              <w:spacing w:line="360" w:lineRule="exact"/>
              <w:ind w:right="-1768"/>
              <w:rPr>
                <w:spacing w:val="24"/>
                <w:sz w:val="17"/>
              </w:rPr>
            </w:pPr>
            <w:r>
              <w:rPr>
                <w:spacing w:val="24"/>
                <w:sz w:val="17"/>
              </w:rPr>
              <w:t>Fractie: Fractie SAM</w:t>
            </w:r>
          </w:p>
          <w:p w14:paraId="00A053F0" w14:textId="77777777" w:rsidR="005D307A" w:rsidRDefault="005D307A" w:rsidP="000F08C2">
            <w:pPr>
              <w:tabs>
                <w:tab w:val="left" w:pos="4140"/>
              </w:tabs>
              <w:spacing w:line="360" w:lineRule="exact"/>
              <w:ind w:right="-1768"/>
              <w:rPr>
                <w:spacing w:val="24"/>
                <w:sz w:val="17"/>
              </w:rPr>
            </w:pPr>
          </w:p>
        </w:tc>
        <w:tc>
          <w:tcPr>
            <w:tcW w:w="4116" w:type="dxa"/>
            <w:vMerge w:val="restart"/>
          </w:tcPr>
          <w:p w14:paraId="21C0DA5B" w14:textId="6C7F8450" w:rsidR="005D307A" w:rsidRDefault="005D307A" w:rsidP="000F08C2">
            <w:pPr>
              <w:tabs>
                <w:tab w:val="left" w:pos="4140"/>
              </w:tabs>
              <w:spacing w:line="360" w:lineRule="exact"/>
              <w:ind w:right="-1768"/>
              <w:rPr>
                <w:spacing w:val="24"/>
                <w:sz w:val="17"/>
              </w:rPr>
            </w:pPr>
            <w:r>
              <w:rPr>
                <w:spacing w:val="24"/>
                <w:sz w:val="17"/>
              </w:rPr>
              <w:t>Positie op lijst: 5</w:t>
            </w:r>
          </w:p>
        </w:tc>
      </w:tr>
      <w:tr w:rsidR="005D307A" w14:paraId="0B1E4F36" w14:textId="77777777" w:rsidTr="000F08C2">
        <w:tc>
          <w:tcPr>
            <w:tcW w:w="3756" w:type="dxa"/>
            <w:vMerge/>
          </w:tcPr>
          <w:p w14:paraId="68C1B42B" w14:textId="77777777" w:rsidR="005D307A" w:rsidRDefault="005D307A" w:rsidP="000F08C2">
            <w:pPr>
              <w:tabs>
                <w:tab w:val="left" w:pos="4140"/>
              </w:tabs>
              <w:spacing w:line="360" w:lineRule="exact"/>
              <w:ind w:right="-1768"/>
              <w:rPr>
                <w:spacing w:val="24"/>
                <w:sz w:val="17"/>
              </w:rPr>
            </w:pPr>
          </w:p>
        </w:tc>
        <w:tc>
          <w:tcPr>
            <w:tcW w:w="3185" w:type="dxa"/>
          </w:tcPr>
          <w:p w14:paraId="6A29B7B3" w14:textId="7C3AC762" w:rsidR="005D307A" w:rsidRDefault="005D307A" w:rsidP="000F08C2">
            <w:pPr>
              <w:tabs>
                <w:tab w:val="left" w:pos="4140"/>
              </w:tabs>
              <w:spacing w:line="360" w:lineRule="exact"/>
              <w:ind w:right="-1768"/>
              <w:rPr>
                <w:spacing w:val="24"/>
                <w:sz w:val="17"/>
              </w:rPr>
            </w:pPr>
            <w:r>
              <w:rPr>
                <w:spacing w:val="24"/>
                <w:sz w:val="17"/>
              </w:rPr>
              <w:t>Naam kandidaat: Michelle Saris</w:t>
            </w:r>
          </w:p>
          <w:p w14:paraId="5D794550" w14:textId="77777777" w:rsidR="005D307A" w:rsidRDefault="005D307A" w:rsidP="000F08C2">
            <w:pPr>
              <w:tabs>
                <w:tab w:val="left" w:pos="4140"/>
              </w:tabs>
              <w:spacing w:line="360" w:lineRule="exact"/>
              <w:ind w:right="-1768"/>
              <w:rPr>
                <w:spacing w:val="24"/>
                <w:sz w:val="17"/>
              </w:rPr>
            </w:pPr>
          </w:p>
        </w:tc>
        <w:tc>
          <w:tcPr>
            <w:tcW w:w="4116" w:type="dxa"/>
            <w:vMerge/>
          </w:tcPr>
          <w:p w14:paraId="1064EE80" w14:textId="77777777" w:rsidR="005D307A" w:rsidRDefault="005D307A" w:rsidP="000F08C2">
            <w:pPr>
              <w:tabs>
                <w:tab w:val="left" w:pos="4140"/>
              </w:tabs>
              <w:spacing w:line="360" w:lineRule="exact"/>
              <w:ind w:right="-1768"/>
              <w:rPr>
                <w:spacing w:val="24"/>
                <w:sz w:val="17"/>
              </w:rPr>
            </w:pPr>
          </w:p>
        </w:tc>
      </w:tr>
      <w:tr w:rsidR="005D307A" w14:paraId="7BAD9BC2" w14:textId="77777777" w:rsidTr="000F08C2">
        <w:tc>
          <w:tcPr>
            <w:tcW w:w="11057" w:type="dxa"/>
            <w:gridSpan w:val="3"/>
          </w:tcPr>
          <w:p w14:paraId="24D192A0" w14:textId="77777777" w:rsidR="005D307A" w:rsidRDefault="005D307A" w:rsidP="000F08C2">
            <w:pPr>
              <w:tabs>
                <w:tab w:val="left" w:pos="4140"/>
              </w:tabs>
              <w:spacing w:line="360" w:lineRule="exact"/>
              <w:ind w:right="-1768"/>
              <w:rPr>
                <w:spacing w:val="24"/>
                <w:sz w:val="17"/>
              </w:rPr>
            </w:pPr>
            <w:r>
              <w:rPr>
                <w:spacing w:val="24"/>
                <w:sz w:val="17"/>
              </w:rPr>
              <w:lastRenderedPageBreak/>
              <w:t>Introductietekst</w:t>
            </w:r>
          </w:p>
          <w:p w14:paraId="4DB509EF" w14:textId="77777777" w:rsidR="005D307A" w:rsidRDefault="005D307A" w:rsidP="005D307A">
            <w:pPr>
              <w:rPr>
                <w:rFonts w:cstheme="minorHAnsi"/>
              </w:rPr>
            </w:pPr>
            <w:r>
              <w:rPr>
                <w:rFonts w:cstheme="minorHAnsi"/>
              </w:rPr>
              <w:t xml:space="preserve">Mijn naam is Michelle Saris, ik ben 19 jaar oud en kom oorspronkelijk uit Nijmegen. Ik ben momenteel eerstejaarsstudent Online Culture: Art, Media &amp; Society, maar ik woon al ruim anderhalf jaar in Tilburg. Vorig collegejaar heb ik namelijk eerst nog een andere studie gevolgd totdat ik erachter kwam dat mijn huidige studie beter bij me past.  </w:t>
            </w:r>
          </w:p>
          <w:p w14:paraId="354AFFD9" w14:textId="77777777" w:rsidR="005D307A" w:rsidRDefault="005D307A" w:rsidP="005D307A">
            <w:pPr>
              <w:rPr>
                <w:rFonts w:cstheme="minorHAnsi"/>
              </w:rPr>
            </w:pPr>
            <w:r>
              <w:rPr>
                <w:rFonts w:cstheme="minorHAnsi"/>
              </w:rPr>
              <w:t xml:space="preserve">Buiten mijn studie om ben ik actief bij T.S.V. Plato en damesdispuut Perplex. Ook verzorg ik al jaren bijlessen en geef ik wekelijks huiswerkbegeleiding aan leerlingen op een middelbare school, wat ik met ontzettend veel plezier doe. In mijn overige vrije tijd ga ik graag naar concerten met vrienden of maak ik zelf muziek. </w:t>
            </w:r>
          </w:p>
          <w:p w14:paraId="1946027F" w14:textId="77777777" w:rsidR="005D307A" w:rsidRDefault="005D307A" w:rsidP="005D307A">
            <w:pPr>
              <w:rPr>
                <w:rFonts w:cstheme="minorHAnsi"/>
              </w:rPr>
            </w:pPr>
          </w:p>
          <w:p w14:paraId="2DDA93BC" w14:textId="77777777" w:rsidR="005D307A" w:rsidRDefault="005D307A" w:rsidP="005D307A">
            <w:pPr>
              <w:rPr>
                <w:rFonts w:cstheme="minorHAnsi"/>
              </w:rPr>
            </w:pPr>
            <w:r>
              <w:rPr>
                <w:rFonts w:cstheme="minorHAnsi"/>
              </w:rPr>
              <w:t>Doordat ik al een aantal jaar zelf werk in het onderwijs, ben ik er erg gepassioneerd over en vind ik het ontzettend belangrijk dat de kwaliteit van ons onderwijs op de universiteit optimaal is en dat dit ook behouden blijft. Iets wat daarbij komt kijken is wat mij betreft het creëren van een open sfeer waarin iedere student zich welkom en gehoord voelt. Of het nou gaat om Nederlandse studenten, internationale studenten, of studenten met een functiebeperking; studeren is voor iedereen en iedereen moet zich welkom kunnen voelen. Dit is zo’n belangrijk punt voor mij omdat ik zelf aan het begin van dit collegejaar een ongeluk heb gehad waardoor ik een aantal maanden niet heb kunnen lopen. Hierdoor heb ik ervaren hoe lastig het kan zijn als je studeert met een functiebeperking en kan ik me misschien wat beter inleven in verhalen van studenten die langdurig dit soort problemen voor hun kiezen krijgen. Hoe dan ook, deze ervaring heeft me gemotiveerd om me samen met Fractie SAM in te zetten voor een inclusieve universiteit waar alle studenten zich welkom voelen!</w:t>
            </w:r>
          </w:p>
          <w:p w14:paraId="16F2CCF5" w14:textId="77777777" w:rsidR="005D307A" w:rsidRDefault="005D307A" w:rsidP="000F08C2">
            <w:pPr>
              <w:tabs>
                <w:tab w:val="left" w:pos="4140"/>
              </w:tabs>
              <w:spacing w:line="360" w:lineRule="exact"/>
              <w:ind w:right="-1768"/>
              <w:rPr>
                <w:spacing w:val="24"/>
                <w:sz w:val="17"/>
              </w:rPr>
            </w:pPr>
          </w:p>
        </w:tc>
      </w:tr>
    </w:tbl>
    <w:p w14:paraId="4E3D49A0" w14:textId="77777777" w:rsidR="005D307A" w:rsidRDefault="005D307A" w:rsidP="005D307A">
      <w:pPr>
        <w:tabs>
          <w:tab w:val="left" w:pos="4140"/>
        </w:tabs>
        <w:spacing w:line="360" w:lineRule="exact"/>
        <w:ind w:right="-1768"/>
        <w:rPr>
          <w:spacing w:val="24"/>
          <w:sz w:val="17"/>
        </w:rPr>
      </w:pPr>
    </w:p>
    <w:p w14:paraId="203E6B8C" w14:textId="77777777" w:rsidR="005D307A" w:rsidRDefault="005D307A" w:rsidP="005D307A">
      <w:pPr>
        <w:spacing w:line="240" w:lineRule="auto"/>
        <w:rPr>
          <w:spacing w:val="24"/>
          <w:sz w:val="17"/>
        </w:rPr>
      </w:pPr>
    </w:p>
    <w:p w14:paraId="15B0AD55" w14:textId="77777777" w:rsidR="005D307A" w:rsidRDefault="005D307A" w:rsidP="005D307A">
      <w:pPr>
        <w:tabs>
          <w:tab w:val="left" w:pos="4140"/>
        </w:tabs>
        <w:spacing w:line="360" w:lineRule="exact"/>
        <w:ind w:right="-1768"/>
        <w:rPr>
          <w:spacing w:val="24"/>
          <w:sz w:val="17"/>
        </w:rPr>
      </w:pPr>
      <w:r>
        <w:rPr>
          <w:spacing w:val="24"/>
          <w:sz w:val="17"/>
        </w:rPr>
        <w:t>English</w:t>
      </w:r>
    </w:p>
    <w:tbl>
      <w:tblPr>
        <w:tblStyle w:val="TableGrid"/>
        <w:tblW w:w="0" w:type="auto"/>
        <w:tblLook w:val="04A0" w:firstRow="1" w:lastRow="0" w:firstColumn="1" w:lastColumn="0" w:noHBand="0" w:noVBand="1"/>
      </w:tblPr>
      <w:tblGrid>
        <w:gridCol w:w="3184"/>
        <w:gridCol w:w="3185"/>
        <w:gridCol w:w="3185"/>
      </w:tblGrid>
      <w:tr w:rsidR="005D307A" w:rsidRPr="008A0652" w14:paraId="429F8EAC" w14:textId="77777777" w:rsidTr="000F08C2">
        <w:tc>
          <w:tcPr>
            <w:tcW w:w="3184" w:type="dxa"/>
            <w:vMerge w:val="restart"/>
          </w:tcPr>
          <w:p w14:paraId="35F656B1" w14:textId="77777777" w:rsidR="005D307A" w:rsidRDefault="005D307A" w:rsidP="000F08C2">
            <w:pPr>
              <w:tabs>
                <w:tab w:val="left" w:pos="4140"/>
              </w:tabs>
              <w:spacing w:line="360" w:lineRule="exact"/>
              <w:ind w:right="-1768"/>
              <w:rPr>
                <w:spacing w:val="24"/>
                <w:sz w:val="17"/>
              </w:rPr>
            </w:pPr>
            <w:r>
              <w:rPr>
                <w:spacing w:val="24"/>
                <w:sz w:val="17"/>
              </w:rPr>
              <w:t>Picture</w:t>
            </w:r>
          </w:p>
          <w:p w14:paraId="4668A2B6" w14:textId="77777777" w:rsidR="005D307A" w:rsidRDefault="005D307A" w:rsidP="000F08C2">
            <w:pPr>
              <w:tabs>
                <w:tab w:val="left" w:pos="4140"/>
              </w:tabs>
              <w:spacing w:line="360" w:lineRule="exact"/>
              <w:ind w:right="-1768"/>
              <w:rPr>
                <w:spacing w:val="24"/>
                <w:sz w:val="17"/>
              </w:rPr>
            </w:pPr>
          </w:p>
        </w:tc>
        <w:tc>
          <w:tcPr>
            <w:tcW w:w="3185" w:type="dxa"/>
          </w:tcPr>
          <w:p w14:paraId="3736F4DD" w14:textId="77777777" w:rsidR="005D307A" w:rsidRPr="008A0652" w:rsidRDefault="005D307A" w:rsidP="000F08C2">
            <w:pPr>
              <w:tabs>
                <w:tab w:val="left" w:pos="4140"/>
              </w:tabs>
              <w:spacing w:line="360" w:lineRule="exact"/>
              <w:ind w:right="-1768"/>
              <w:rPr>
                <w:spacing w:val="24"/>
                <w:sz w:val="17"/>
              </w:rPr>
            </w:pPr>
            <w:r w:rsidRPr="008A0652">
              <w:rPr>
                <w:spacing w:val="24"/>
                <w:sz w:val="17"/>
              </w:rPr>
              <w:t>Party</w:t>
            </w:r>
            <w:r>
              <w:rPr>
                <w:spacing w:val="24"/>
                <w:sz w:val="17"/>
              </w:rPr>
              <w:t>: Student Party SAM</w:t>
            </w:r>
            <w:r w:rsidRPr="008A0652">
              <w:rPr>
                <w:spacing w:val="24"/>
                <w:sz w:val="17"/>
              </w:rPr>
              <w:br/>
            </w:r>
          </w:p>
        </w:tc>
        <w:tc>
          <w:tcPr>
            <w:tcW w:w="3185" w:type="dxa"/>
            <w:vMerge w:val="restart"/>
          </w:tcPr>
          <w:p w14:paraId="525C8678" w14:textId="7A08CE33" w:rsidR="005D307A" w:rsidRPr="008A0652" w:rsidRDefault="005D307A" w:rsidP="000F08C2">
            <w:pPr>
              <w:tabs>
                <w:tab w:val="left" w:pos="4140"/>
              </w:tabs>
              <w:spacing w:line="360" w:lineRule="exact"/>
              <w:ind w:right="-1768"/>
              <w:rPr>
                <w:spacing w:val="24"/>
                <w:sz w:val="17"/>
              </w:rPr>
            </w:pPr>
            <w:proofErr w:type="spellStart"/>
            <w:r w:rsidRPr="008A0652">
              <w:rPr>
                <w:spacing w:val="24"/>
                <w:sz w:val="17"/>
              </w:rPr>
              <w:t>Position</w:t>
            </w:r>
            <w:proofErr w:type="spellEnd"/>
            <w:r w:rsidRPr="008A0652">
              <w:rPr>
                <w:spacing w:val="24"/>
                <w:sz w:val="17"/>
              </w:rPr>
              <w:t xml:space="preserve"> on list</w:t>
            </w:r>
            <w:r>
              <w:rPr>
                <w:spacing w:val="24"/>
                <w:sz w:val="17"/>
              </w:rPr>
              <w:t>: 5</w:t>
            </w:r>
          </w:p>
        </w:tc>
      </w:tr>
      <w:tr w:rsidR="005D307A" w:rsidRPr="008A0652" w14:paraId="0E31C4A0" w14:textId="77777777" w:rsidTr="000F08C2">
        <w:tc>
          <w:tcPr>
            <w:tcW w:w="3184" w:type="dxa"/>
            <w:vMerge/>
          </w:tcPr>
          <w:p w14:paraId="7E313798" w14:textId="77777777" w:rsidR="005D307A" w:rsidRPr="008A0652" w:rsidRDefault="005D307A" w:rsidP="000F08C2">
            <w:pPr>
              <w:tabs>
                <w:tab w:val="left" w:pos="4140"/>
              </w:tabs>
              <w:spacing w:line="360" w:lineRule="exact"/>
              <w:ind w:right="-1768"/>
              <w:rPr>
                <w:spacing w:val="24"/>
                <w:sz w:val="17"/>
              </w:rPr>
            </w:pPr>
          </w:p>
        </w:tc>
        <w:tc>
          <w:tcPr>
            <w:tcW w:w="3185" w:type="dxa"/>
          </w:tcPr>
          <w:p w14:paraId="412EBDA0" w14:textId="06576AEE" w:rsidR="005D307A" w:rsidRPr="008A0652" w:rsidRDefault="005D307A" w:rsidP="000F08C2">
            <w:pPr>
              <w:tabs>
                <w:tab w:val="left" w:pos="4140"/>
              </w:tabs>
              <w:spacing w:line="360" w:lineRule="exact"/>
              <w:ind w:right="-1768"/>
              <w:rPr>
                <w:spacing w:val="24"/>
                <w:sz w:val="17"/>
              </w:rPr>
            </w:pPr>
            <w:r w:rsidRPr="008A0652">
              <w:rPr>
                <w:spacing w:val="24"/>
                <w:sz w:val="17"/>
              </w:rPr>
              <w:t xml:space="preserve">Name </w:t>
            </w:r>
            <w:proofErr w:type="spellStart"/>
            <w:r w:rsidRPr="008A0652">
              <w:rPr>
                <w:spacing w:val="24"/>
                <w:sz w:val="17"/>
              </w:rPr>
              <w:t>candidate</w:t>
            </w:r>
            <w:proofErr w:type="spellEnd"/>
            <w:r w:rsidRPr="008A0652">
              <w:rPr>
                <w:spacing w:val="24"/>
                <w:sz w:val="17"/>
              </w:rPr>
              <w:t>:</w:t>
            </w:r>
            <w:r>
              <w:rPr>
                <w:spacing w:val="24"/>
                <w:sz w:val="17"/>
              </w:rPr>
              <w:t xml:space="preserve"> Michelle Saris</w:t>
            </w:r>
          </w:p>
          <w:p w14:paraId="392D8342" w14:textId="77777777" w:rsidR="005D307A" w:rsidRPr="008A0652" w:rsidRDefault="005D307A" w:rsidP="000F08C2">
            <w:pPr>
              <w:tabs>
                <w:tab w:val="left" w:pos="4140"/>
              </w:tabs>
              <w:spacing w:line="360" w:lineRule="exact"/>
              <w:ind w:right="-1768"/>
              <w:rPr>
                <w:spacing w:val="24"/>
                <w:sz w:val="17"/>
              </w:rPr>
            </w:pPr>
          </w:p>
        </w:tc>
        <w:tc>
          <w:tcPr>
            <w:tcW w:w="3185" w:type="dxa"/>
            <w:vMerge/>
          </w:tcPr>
          <w:p w14:paraId="2211568B" w14:textId="77777777" w:rsidR="005D307A" w:rsidRPr="008A0652" w:rsidRDefault="005D307A" w:rsidP="000F08C2">
            <w:pPr>
              <w:tabs>
                <w:tab w:val="left" w:pos="4140"/>
              </w:tabs>
              <w:spacing w:line="360" w:lineRule="exact"/>
              <w:ind w:right="-1768"/>
              <w:rPr>
                <w:spacing w:val="24"/>
                <w:sz w:val="17"/>
              </w:rPr>
            </w:pPr>
          </w:p>
        </w:tc>
      </w:tr>
      <w:tr w:rsidR="005D307A" w:rsidRPr="002B7CF5" w14:paraId="1CADFDD1" w14:textId="77777777" w:rsidTr="000F08C2">
        <w:tc>
          <w:tcPr>
            <w:tcW w:w="9554" w:type="dxa"/>
            <w:gridSpan w:val="3"/>
          </w:tcPr>
          <w:p w14:paraId="2650F575" w14:textId="1AE51631" w:rsidR="005D307A" w:rsidRDefault="005D307A" w:rsidP="000F08C2">
            <w:pPr>
              <w:tabs>
                <w:tab w:val="left" w:pos="4140"/>
              </w:tabs>
              <w:spacing w:line="360" w:lineRule="exact"/>
              <w:ind w:right="-1768"/>
              <w:rPr>
                <w:spacing w:val="24"/>
                <w:sz w:val="17"/>
                <w:lang w:val="en-US"/>
              </w:rPr>
            </w:pPr>
            <w:proofErr w:type="spellStart"/>
            <w:r w:rsidRPr="00516E99">
              <w:rPr>
                <w:spacing w:val="24"/>
                <w:sz w:val="17"/>
                <w:lang w:val="en-US"/>
              </w:rPr>
              <w:t>Tekst</w:t>
            </w:r>
            <w:proofErr w:type="spellEnd"/>
          </w:p>
          <w:p w14:paraId="39B89BAC" w14:textId="77777777" w:rsidR="00A668BF" w:rsidRDefault="00A668BF" w:rsidP="00A668BF">
            <w:pPr>
              <w:rPr>
                <w:rFonts w:cstheme="minorHAnsi"/>
                <w:lang w:val="en-GB"/>
              </w:rPr>
            </w:pPr>
            <w:r w:rsidRPr="00D50453">
              <w:rPr>
                <w:rFonts w:cstheme="minorHAnsi"/>
                <w:lang w:val="en-GB"/>
              </w:rPr>
              <w:t xml:space="preserve">My name is Michelle Saris, I am 19 years old and originally from Nijmegen. Currently, I am in my first year of the bachelor’s </w:t>
            </w:r>
            <w:r>
              <w:rPr>
                <w:rFonts w:cstheme="minorHAnsi"/>
                <w:lang w:val="en-GB"/>
              </w:rPr>
              <w:t>degree</w:t>
            </w:r>
            <w:r w:rsidRPr="00D50453">
              <w:rPr>
                <w:rFonts w:cstheme="minorHAnsi"/>
                <w:lang w:val="en-GB"/>
              </w:rPr>
              <w:t xml:space="preserve"> Online Culture: Art, Media &amp; Society. However, I have been living in Tilburg for </w:t>
            </w:r>
            <w:r>
              <w:rPr>
                <w:rFonts w:cstheme="minorHAnsi"/>
                <w:lang w:val="en-GB"/>
              </w:rPr>
              <w:t xml:space="preserve">a year and a half already. In the previous academic year, I followed a different programme at Tilburg University until I found out that my current bachelor’s degree fits me better. Outside my studies I am an active member of T.S.V. Plato and my sorority Perplex. Besides, I tutor high school students, and I have been doing this for a few years now. I really enjoy being able to help students this way! In my spare free time, I enjoy going to concerts with friends or making music myself. </w:t>
            </w:r>
          </w:p>
          <w:p w14:paraId="7A38E714" w14:textId="77777777" w:rsidR="00A668BF" w:rsidRDefault="00A668BF" w:rsidP="00A668BF">
            <w:pPr>
              <w:rPr>
                <w:rFonts w:cstheme="minorHAnsi"/>
                <w:lang w:val="en-GB"/>
              </w:rPr>
            </w:pPr>
          </w:p>
          <w:p w14:paraId="7405E30C" w14:textId="77777777" w:rsidR="00A668BF" w:rsidRDefault="00A668BF" w:rsidP="00A668BF">
            <w:pPr>
              <w:rPr>
                <w:rFonts w:cstheme="minorHAnsi"/>
                <w:lang w:val="en-GB"/>
              </w:rPr>
            </w:pPr>
            <w:r>
              <w:rPr>
                <w:rFonts w:cstheme="minorHAnsi"/>
                <w:lang w:val="en-GB"/>
              </w:rPr>
              <w:t xml:space="preserve">Because I have been actively involved with education for a few years already, I am truly passionate about it. I think it is important to ensure the best quality of education for everyone and an important factor to excel is to feel welcome at your university. Because of this, it is important to create a welcoming environment for all students where everyone feels heard. Whether it is about Dutch students, international students, or students with a disability; education is for everyone, and everyone should feel welcome. This is especially important to me because at the beginning of this academic year, I was involved in an accident which resulted in a serious hip fracture. I was not able to walk for a few months and had to rehabilitate while trying to keep up with my studies at the same time. I experienced this can be </w:t>
            </w:r>
            <w:r>
              <w:rPr>
                <w:rFonts w:cstheme="minorHAnsi"/>
                <w:lang w:val="en-GB"/>
              </w:rPr>
              <w:lastRenderedPageBreak/>
              <w:t>quite difficult and while I cannot imagine how difficult it can be when you have to deal with something that limits you on a daily basis, I do think I am able to understand a bit better what problems there are when studying with a disability. This experience, however, truly motivates me to make the university a more inclusive and welcoming space for all!</w:t>
            </w:r>
          </w:p>
          <w:p w14:paraId="6191212D" w14:textId="77777777" w:rsidR="005D307A" w:rsidRPr="00A668BF" w:rsidRDefault="005D307A" w:rsidP="000F08C2">
            <w:pPr>
              <w:tabs>
                <w:tab w:val="left" w:pos="4140"/>
              </w:tabs>
              <w:spacing w:line="360" w:lineRule="exact"/>
              <w:ind w:right="-1768"/>
              <w:rPr>
                <w:spacing w:val="24"/>
                <w:sz w:val="17"/>
                <w:lang w:val="en-GB"/>
              </w:rPr>
            </w:pPr>
          </w:p>
          <w:p w14:paraId="0AE56059" w14:textId="77777777" w:rsidR="005D307A" w:rsidRPr="005D307A" w:rsidRDefault="005D307A" w:rsidP="000F08C2">
            <w:pPr>
              <w:rPr>
                <w:spacing w:val="24"/>
                <w:sz w:val="17"/>
                <w:lang w:val="en-GB"/>
              </w:rPr>
            </w:pPr>
          </w:p>
        </w:tc>
      </w:tr>
    </w:tbl>
    <w:p w14:paraId="3FE06435" w14:textId="77777777" w:rsidR="005D307A" w:rsidRPr="00A668BF" w:rsidRDefault="005D307A" w:rsidP="005A7805">
      <w:pPr>
        <w:pBdr>
          <w:bottom w:val="single" w:sz="6" w:space="1" w:color="auto"/>
        </w:pBdr>
        <w:tabs>
          <w:tab w:val="left" w:pos="4140"/>
        </w:tabs>
        <w:spacing w:line="360" w:lineRule="exact"/>
        <w:ind w:right="-1768"/>
        <w:rPr>
          <w:spacing w:val="24"/>
          <w:sz w:val="17"/>
          <w:lang w:val="en-US"/>
        </w:rPr>
      </w:pPr>
    </w:p>
    <w:p w14:paraId="1E712AC9" w14:textId="77777777" w:rsidR="005D307A" w:rsidRPr="00A668BF" w:rsidRDefault="005D307A" w:rsidP="005D307A">
      <w:pPr>
        <w:tabs>
          <w:tab w:val="left" w:pos="4140"/>
        </w:tabs>
        <w:spacing w:line="360" w:lineRule="exact"/>
        <w:ind w:right="-876" w:hanging="1418"/>
        <w:jc w:val="center"/>
        <w:rPr>
          <w:bCs/>
          <w:smallCaps/>
          <w:spacing w:val="22"/>
          <w:sz w:val="17"/>
          <w:lang w:val="en-US"/>
        </w:rPr>
      </w:pPr>
    </w:p>
    <w:p w14:paraId="76831936" w14:textId="77777777" w:rsidR="005D307A" w:rsidRPr="00A668BF" w:rsidRDefault="005D307A" w:rsidP="005D307A">
      <w:pPr>
        <w:tabs>
          <w:tab w:val="left" w:pos="4140"/>
        </w:tabs>
        <w:spacing w:line="360" w:lineRule="exact"/>
        <w:ind w:right="-876" w:hanging="1418"/>
        <w:jc w:val="center"/>
        <w:rPr>
          <w:bCs/>
          <w:smallCaps/>
          <w:spacing w:val="22"/>
          <w:sz w:val="17"/>
          <w:lang w:val="en-US"/>
        </w:rPr>
      </w:pPr>
    </w:p>
    <w:p w14:paraId="1E6B35AA" w14:textId="77777777" w:rsidR="005D307A" w:rsidRDefault="005D307A" w:rsidP="005D307A">
      <w:pPr>
        <w:tabs>
          <w:tab w:val="left" w:pos="4140"/>
        </w:tabs>
        <w:spacing w:line="360" w:lineRule="exact"/>
        <w:ind w:right="-1768"/>
        <w:rPr>
          <w:spacing w:val="24"/>
          <w:sz w:val="17"/>
        </w:rPr>
      </w:pPr>
      <w:r>
        <w:rPr>
          <w:spacing w:val="24"/>
          <w:sz w:val="17"/>
        </w:rPr>
        <w:t>Nederlands (English below)</w:t>
      </w:r>
    </w:p>
    <w:tbl>
      <w:tblPr>
        <w:tblStyle w:val="TableGrid"/>
        <w:tblW w:w="11057" w:type="dxa"/>
        <w:tblInd w:w="-572" w:type="dxa"/>
        <w:tblLook w:val="04A0" w:firstRow="1" w:lastRow="0" w:firstColumn="1" w:lastColumn="0" w:noHBand="0" w:noVBand="1"/>
      </w:tblPr>
      <w:tblGrid>
        <w:gridCol w:w="3756"/>
        <w:gridCol w:w="3185"/>
        <w:gridCol w:w="4116"/>
      </w:tblGrid>
      <w:tr w:rsidR="002B7CF5" w14:paraId="5DC5DDE2" w14:textId="77777777" w:rsidTr="000F08C2">
        <w:tc>
          <w:tcPr>
            <w:tcW w:w="3756" w:type="dxa"/>
            <w:vMerge w:val="restart"/>
          </w:tcPr>
          <w:p w14:paraId="11F676C7" w14:textId="77777777" w:rsidR="005D307A" w:rsidRDefault="005D307A" w:rsidP="000F08C2">
            <w:pPr>
              <w:tabs>
                <w:tab w:val="left" w:pos="4140"/>
              </w:tabs>
              <w:spacing w:line="360" w:lineRule="exact"/>
              <w:ind w:right="-1768"/>
              <w:rPr>
                <w:spacing w:val="24"/>
                <w:sz w:val="17"/>
              </w:rPr>
            </w:pPr>
            <w:r>
              <w:rPr>
                <w:spacing w:val="24"/>
                <w:sz w:val="17"/>
              </w:rPr>
              <w:t>Foto kandidaat</w:t>
            </w:r>
          </w:p>
          <w:p w14:paraId="602F25AB" w14:textId="77777777" w:rsidR="005D307A" w:rsidRDefault="005D307A" w:rsidP="000F08C2">
            <w:pPr>
              <w:tabs>
                <w:tab w:val="left" w:pos="4140"/>
              </w:tabs>
              <w:spacing w:line="360" w:lineRule="exact"/>
              <w:ind w:right="-1768"/>
              <w:rPr>
                <w:spacing w:val="24"/>
                <w:sz w:val="17"/>
              </w:rPr>
            </w:pPr>
          </w:p>
          <w:p w14:paraId="1D9BE3DA" w14:textId="77777777" w:rsidR="002B7CF5" w:rsidRDefault="002B7CF5" w:rsidP="000F08C2">
            <w:pPr>
              <w:tabs>
                <w:tab w:val="left" w:pos="4140"/>
              </w:tabs>
              <w:spacing w:line="360" w:lineRule="exact"/>
              <w:ind w:right="-1768"/>
              <w:rPr>
                <w:spacing w:val="24"/>
                <w:sz w:val="17"/>
              </w:rPr>
            </w:pPr>
          </w:p>
          <w:p w14:paraId="69BFF716" w14:textId="77777777" w:rsidR="002B7CF5" w:rsidRDefault="002B7CF5" w:rsidP="000F08C2">
            <w:pPr>
              <w:tabs>
                <w:tab w:val="left" w:pos="4140"/>
              </w:tabs>
              <w:spacing w:line="360" w:lineRule="exact"/>
              <w:ind w:right="-1768"/>
              <w:rPr>
                <w:spacing w:val="24"/>
                <w:sz w:val="17"/>
              </w:rPr>
            </w:pPr>
          </w:p>
          <w:p w14:paraId="6128D6AB" w14:textId="77777777" w:rsidR="002B7CF5" w:rsidRDefault="002B7CF5" w:rsidP="000F08C2">
            <w:pPr>
              <w:tabs>
                <w:tab w:val="left" w:pos="4140"/>
              </w:tabs>
              <w:spacing w:line="360" w:lineRule="exact"/>
              <w:ind w:right="-1768"/>
              <w:rPr>
                <w:spacing w:val="24"/>
                <w:sz w:val="17"/>
              </w:rPr>
            </w:pPr>
          </w:p>
          <w:p w14:paraId="46ED8D03" w14:textId="77777777" w:rsidR="002B7CF5" w:rsidRDefault="002B7CF5" w:rsidP="000F08C2">
            <w:pPr>
              <w:tabs>
                <w:tab w:val="left" w:pos="4140"/>
              </w:tabs>
              <w:spacing w:line="360" w:lineRule="exact"/>
              <w:ind w:right="-1768"/>
              <w:rPr>
                <w:spacing w:val="24"/>
                <w:sz w:val="17"/>
              </w:rPr>
            </w:pPr>
          </w:p>
          <w:p w14:paraId="2F902E9D" w14:textId="77777777" w:rsidR="002B7CF5" w:rsidRDefault="002B7CF5" w:rsidP="000F08C2">
            <w:pPr>
              <w:tabs>
                <w:tab w:val="left" w:pos="4140"/>
              </w:tabs>
              <w:spacing w:line="360" w:lineRule="exact"/>
              <w:ind w:right="-1768"/>
              <w:rPr>
                <w:spacing w:val="24"/>
                <w:sz w:val="17"/>
              </w:rPr>
            </w:pPr>
          </w:p>
          <w:p w14:paraId="77B8B919" w14:textId="77777777" w:rsidR="002B7CF5" w:rsidRDefault="002B7CF5" w:rsidP="000F08C2">
            <w:pPr>
              <w:tabs>
                <w:tab w:val="left" w:pos="4140"/>
              </w:tabs>
              <w:spacing w:line="360" w:lineRule="exact"/>
              <w:ind w:right="-1768"/>
              <w:rPr>
                <w:spacing w:val="24"/>
                <w:sz w:val="17"/>
              </w:rPr>
            </w:pPr>
          </w:p>
          <w:p w14:paraId="53F76856" w14:textId="77777777" w:rsidR="002B7CF5" w:rsidRDefault="002B7CF5" w:rsidP="000F08C2">
            <w:pPr>
              <w:tabs>
                <w:tab w:val="left" w:pos="4140"/>
              </w:tabs>
              <w:spacing w:line="360" w:lineRule="exact"/>
              <w:ind w:right="-1768"/>
              <w:rPr>
                <w:spacing w:val="24"/>
                <w:sz w:val="17"/>
              </w:rPr>
            </w:pPr>
          </w:p>
          <w:p w14:paraId="373776BA" w14:textId="71DC6FAB" w:rsidR="002B7CF5" w:rsidRDefault="002B7CF5" w:rsidP="000F08C2">
            <w:pPr>
              <w:tabs>
                <w:tab w:val="left" w:pos="4140"/>
              </w:tabs>
              <w:spacing w:line="360" w:lineRule="exact"/>
              <w:ind w:right="-1768"/>
              <w:rPr>
                <w:spacing w:val="24"/>
                <w:sz w:val="17"/>
              </w:rPr>
            </w:pPr>
            <w:r>
              <w:rPr>
                <w:noProof/>
                <w:spacing w:val="24"/>
                <w:sz w:val="17"/>
              </w:rPr>
              <w:drawing>
                <wp:inline distT="0" distB="0" distL="0" distR="0" wp14:anchorId="30B4F798" wp14:editId="05D672B5">
                  <wp:extent cx="2194560" cy="2260416"/>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Celeste staa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5606" cy="2282093"/>
                          </a:xfrm>
                          <a:prstGeom prst="rect">
                            <a:avLst/>
                          </a:prstGeom>
                        </pic:spPr>
                      </pic:pic>
                    </a:graphicData>
                  </a:graphic>
                </wp:inline>
              </w:drawing>
            </w:r>
          </w:p>
        </w:tc>
        <w:tc>
          <w:tcPr>
            <w:tcW w:w="3185" w:type="dxa"/>
          </w:tcPr>
          <w:p w14:paraId="65D28D84" w14:textId="77777777" w:rsidR="005D307A" w:rsidRDefault="005D307A" w:rsidP="000F08C2">
            <w:pPr>
              <w:tabs>
                <w:tab w:val="left" w:pos="4140"/>
              </w:tabs>
              <w:spacing w:line="360" w:lineRule="exact"/>
              <w:ind w:right="-1768"/>
              <w:rPr>
                <w:spacing w:val="24"/>
                <w:sz w:val="17"/>
              </w:rPr>
            </w:pPr>
            <w:r>
              <w:rPr>
                <w:spacing w:val="24"/>
                <w:sz w:val="17"/>
              </w:rPr>
              <w:t>Fractie: Fractie SAM</w:t>
            </w:r>
          </w:p>
          <w:p w14:paraId="598BF9E3" w14:textId="77777777" w:rsidR="005D307A" w:rsidRDefault="005D307A" w:rsidP="000F08C2">
            <w:pPr>
              <w:tabs>
                <w:tab w:val="left" w:pos="4140"/>
              </w:tabs>
              <w:spacing w:line="360" w:lineRule="exact"/>
              <w:ind w:right="-1768"/>
              <w:rPr>
                <w:spacing w:val="24"/>
                <w:sz w:val="17"/>
              </w:rPr>
            </w:pPr>
          </w:p>
        </w:tc>
        <w:tc>
          <w:tcPr>
            <w:tcW w:w="4116" w:type="dxa"/>
            <w:vMerge w:val="restart"/>
          </w:tcPr>
          <w:p w14:paraId="69FE59BF" w14:textId="411EE6C2" w:rsidR="005D307A" w:rsidRDefault="005D307A" w:rsidP="000F08C2">
            <w:pPr>
              <w:tabs>
                <w:tab w:val="left" w:pos="4140"/>
              </w:tabs>
              <w:spacing w:line="360" w:lineRule="exact"/>
              <w:ind w:right="-1768"/>
              <w:rPr>
                <w:spacing w:val="24"/>
                <w:sz w:val="17"/>
              </w:rPr>
            </w:pPr>
            <w:r>
              <w:rPr>
                <w:spacing w:val="24"/>
                <w:sz w:val="17"/>
              </w:rPr>
              <w:t>Positie op lijst: 6</w:t>
            </w:r>
          </w:p>
        </w:tc>
      </w:tr>
      <w:tr w:rsidR="002B7CF5" w14:paraId="71D71825" w14:textId="77777777" w:rsidTr="000F08C2">
        <w:tc>
          <w:tcPr>
            <w:tcW w:w="3756" w:type="dxa"/>
            <w:vMerge/>
          </w:tcPr>
          <w:p w14:paraId="0ADE1DB7" w14:textId="77777777" w:rsidR="005D307A" w:rsidRDefault="005D307A" w:rsidP="000F08C2">
            <w:pPr>
              <w:tabs>
                <w:tab w:val="left" w:pos="4140"/>
              </w:tabs>
              <w:spacing w:line="360" w:lineRule="exact"/>
              <w:ind w:right="-1768"/>
              <w:rPr>
                <w:spacing w:val="24"/>
                <w:sz w:val="17"/>
              </w:rPr>
            </w:pPr>
          </w:p>
        </w:tc>
        <w:tc>
          <w:tcPr>
            <w:tcW w:w="3185" w:type="dxa"/>
          </w:tcPr>
          <w:p w14:paraId="0DD04D8A" w14:textId="77777777" w:rsidR="005D307A" w:rsidRDefault="005D307A" w:rsidP="000F08C2">
            <w:pPr>
              <w:tabs>
                <w:tab w:val="left" w:pos="4140"/>
              </w:tabs>
              <w:spacing w:line="360" w:lineRule="exact"/>
              <w:ind w:right="-1768"/>
              <w:rPr>
                <w:spacing w:val="24"/>
                <w:sz w:val="17"/>
              </w:rPr>
            </w:pPr>
            <w:r>
              <w:rPr>
                <w:spacing w:val="24"/>
                <w:sz w:val="17"/>
              </w:rPr>
              <w:t xml:space="preserve">Naam kandidaat: </w:t>
            </w:r>
            <w:proofErr w:type="spellStart"/>
            <w:r>
              <w:rPr>
                <w:spacing w:val="24"/>
                <w:sz w:val="17"/>
              </w:rPr>
              <w:t>Celeste</w:t>
            </w:r>
            <w:proofErr w:type="spellEnd"/>
            <w:r>
              <w:rPr>
                <w:spacing w:val="24"/>
                <w:sz w:val="17"/>
              </w:rPr>
              <w:t xml:space="preserve"> </w:t>
            </w:r>
          </w:p>
          <w:p w14:paraId="0626BD91" w14:textId="04D5815C" w:rsidR="005D307A" w:rsidRDefault="005D307A" w:rsidP="000F08C2">
            <w:pPr>
              <w:tabs>
                <w:tab w:val="left" w:pos="4140"/>
              </w:tabs>
              <w:spacing w:line="360" w:lineRule="exact"/>
              <w:ind w:right="-1768"/>
              <w:rPr>
                <w:spacing w:val="24"/>
                <w:sz w:val="17"/>
              </w:rPr>
            </w:pPr>
            <w:r>
              <w:rPr>
                <w:spacing w:val="24"/>
                <w:sz w:val="17"/>
              </w:rPr>
              <w:t>Franssen</w:t>
            </w:r>
          </w:p>
          <w:p w14:paraId="17430D1D" w14:textId="77777777" w:rsidR="005D307A" w:rsidRDefault="005D307A" w:rsidP="000F08C2">
            <w:pPr>
              <w:tabs>
                <w:tab w:val="left" w:pos="4140"/>
              </w:tabs>
              <w:spacing w:line="360" w:lineRule="exact"/>
              <w:ind w:right="-1768"/>
              <w:rPr>
                <w:spacing w:val="24"/>
                <w:sz w:val="17"/>
              </w:rPr>
            </w:pPr>
          </w:p>
        </w:tc>
        <w:tc>
          <w:tcPr>
            <w:tcW w:w="4116" w:type="dxa"/>
            <w:vMerge/>
          </w:tcPr>
          <w:p w14:paraId="025AD62C" w14:textId="77777777" w:rsidR="005D307A" w:rsidRDefault="005D307A" w:rsidP="000F08C2">
            <w:pPr>
              <w:tabs>
                <w:tab w:val="left" w:pos="4140"/>
              </w:tabs>
              <w:spacing w:line="360" w:lineRule="exact"/>
              <w:ind w:right="-1768"/>
              <w:rPr>
                <w:spacing w:val="24"/>
                <w:sz w:val="17"/>
              </w:rPr>
            </w:pPr>
          </w:p>
        </w:tc>
      </w:tr>
      <w:tr w:rsidR="005D307A" w:rsidRPr="002B7CF5" w14:paraId="6CE95AD0" w14:textId="77777777" w:rsidTr="000F08C2">
        <w:tc>
          <w:tcPr>
            <w:tcW w:w="11057" w:type="dxa"/>
            <w:gridSpan w:val="3"/>
          </w:tcPr>
          <w:p w14:paraId="63C62C31" w14:textId="77777777" w:rsidR="005D307A" w:rsidRPr="00A668BF" w:rsidRDefault="005D307A" w:rsidP="000F08C2">
            <w:pPr>
              <w:tabs>
                <w:tab w:val="left" w:pos="4140"/>
              </w:tabs>
              <w:spacing w:line="360" w:lineRule="exact"/>
              <w:ind w:right="-1768"/>
              <w:rPr>
                <w:spacing w:val="24"/>
                <w:sz w:val="17"/>
                <w:lang w:val="en-US"/>
              </w:rPr>
            </w:pPr>
            <w:proofErr w:type="spellStart"/>
            <w:r w:rsidRPr="00A668BF">
              <w:rPr>
                <w:spacing w:val="24"/>
                <w:sz w:val="17"/>
                <w:lang w:val="en-US"/>
              </w:rPr>
              <w:t>Introductietekst</w:t>
            </w:r>
            <w:proofErr w:type="spellEnd"/>
          </w:p>
          <w:p w14:paraId="0471E9FB" w14:textId="77777777" w:rsidR="00A668BF" w:rsidRPr="00A668BF" w:rsidRDefault="00A668BF" w:rsidP="00A668BF">
            <w:pPr>
              <w:rPr>
                <w:lang w:val="en-US"/>
              </w:rPr>
            </w:pPr>
            <w:r w:rsidRPr="00A668BF">
              <w:rPr>
                <w:lang w:val="en-US"/>
              </w:rPr>
              <w:t>My name is Celeste Franssen and I’m 23 years old. I’m from the small island of Aruba, and moved to The Netherlands in the summer of 2019 to pursue my studies in Psychology. In my second year I joined SAM as part of the international committee, and this year I am part of the newsletter committee. Near the end of the first semester I decided to apply for a board year, and now here I am as the #6 candidate for party SAM!</w:t>
            </w:r>
          </w:p>
          <w:p w14:paraId="2129EB06" w14:textId="77777777" w:rsidR="00A668BF" w:rsidRPr="00A668BF" w:rsidRDefault="00A668BF" w:rsidP="00A668BF">
            <w:pPr>
              <w:rPr>
                <w:lang w:val="en-US"/>
              </w:rPr>
            </w:pPr>
            <w:r w:rsidRPr="00A668BF">
              <w:rPr>
                <w:lang w:val="en-US"/>
              </w:rPr>
              <w:t>My statement is that both international and Dutch students are to be facilitated and guided properly. With focus on the student facilities, I aim for students to have a smooth academic career at Tilburg University.</w:t>
            </w:r>
          </w:p>
          <w:p w14:paraId="6029F86E" w14:textId="77777777" w:rsidR="00A668BF" w:rsidRPr="00A668BF" w:rsidRDefault="00A668BF" w:rsidP="00A668BF">
            <w:pPr>
              <w:rPr>
                <w:lang w:val="en-US"/>
              </w:rPr>
            </w:pPr>
            <w:r w:rsidRPr="00A668BF">
              <w:rPr>
                <w:lang w:val="en-US"/>
              </w:rPr>
              <w:t xml:space="preserve">In the current post-pandemic transition, students may face the aftermath of the effects of the pandemic on their wellbeing and study performance. A lack of structure and motivation may be the </w:t>
            </w:r>
            <w:proofErr w:type="gramStart"/>
            <w:r w:rsidRPr="00A668BF">
              <w:rPr>
                <w:lang w:val="en-US"/>
              </w:rPr>
              <w:t>cause..</w:t>
            </w:r>
            <w:proofErr w:type="gramEnd"/>
            <w:r w:rsidRPr="00A668BF">
              <w:rPr>
                <w:lang w:val="en-US"/>
              </w:rPr>
              <w:t xml:space="preserve"> As an international student myself, I’ve had firsthand experience with homesickness and rough patches. With proper support and facilities, these don’t have to become an issue that hinder my academic progress. I want students to be able to request online education for when they hit a bump and need to go home for a while. By being able to follow their courses online for their time away, students don’t have to worry about falling behind in their studies. Next to this, I want to see the amount of guidance improved. Students need help to get back on their feet after the pandemic. With an improved PASS program structured uniquely for each faculty, students can regain their independence and structure in life at university.</w:t>
            </w:r>
          </w:p>
          <w:p w14:paraId="449A422C" w14:textId="77777777" w:rsidR="005D307A" w:rsidRPr="00A668BF" w:rsidRDefault="005D307A" w:rsidP="000F08C2">
            <w:pPr>
              <w:tabs>
                <w:tab w:val="left" w:pos="4140"/>
              </w:tabs>
              <w:spacing w:line="360" w:lineRule="exact"/>
              <w:ind w:right="-1768"/>
              <w:rPr>
                <w:spacing w:val="24"/>
                <w:sz w:val="17"/>
                <w:lang w:val="en-US"/>
              </w:rPr>
            </w:pPr>
          </w:p>
        </w:tc>
      </w:tr>
    </w:tbl>
    <w:p w14:paraId="4F4DCCAE" w14:textId="77777777" w:rsidR="005D307A" w:rsidRPr="00A668BF" w:rsidRDefault="005D307A" w:rsidP="005D307A">
      <w:pPr>
        <w:tabs>
          <w:tab w:val="left" w:pos="4140"/>
        </w:tabs>
        <w:spacing w:line="360" w:lineRule="exact"/>
        <w:ind w:right="-1768"/>
        <w:rPr>
          <w:spacing w:val="24"/>
          <w:sz w:val="17"/>
          <w:lang w:val="en-US"/>
        </w:rPr>
      </w:pPr>
    </w:p>
    <w:p w14:paraId="76B2176F" w14:textId="77777777" w:rsidR="005D307A" w:rsidRPr="00A668BF" w:rsidRDefault="005D307A" w:rsidP="005D307A">
      <w:pPr>
        <w:spacing w:line="240" w:lineRule="auto"/>
        <w:rPr>
          <w:spacing w:val="24"/>
          <w:sz w:val="17"/>
          <w:lang w:val="en-US"/>
        </w:rPr>
      </w:pPr>
    </w:p>
    <w:p w14:paraId="2939F091" w14:textId="77777777" w:rsidR="005D307A" w:rsidRDefault="005D307A" w:rsidP="005D307A">
      <w:pPr>
        <w:tabs>
          <w:tab w:val="left" w:pos="4140"/>
        </w:tabs>
        <w:spacing w:line="360" w:lineRule="exact"/>
        <w:ind w:right="-1768"/>
        <w:rPr>
          <w:spacing w:val="24"/>
          <w:sz w:val="17"/>
        </w:rPr>
      </w:pPr>
      <w:r>
        <w:rPr>
          <w:spacing w:val="24"/>
          <w:sz w:val="17"/>
        </w:rPr>
        <w:t>English</w:t>
      </w:r>
    </w:p>
    <w:tbl>
      <w:tblPr>
        <w:tblStyle w:val="TableGrid"/>
        <w:tblW w:w="0" w:type="auto"/>
        <w:tblLook w:val="04A0" w:firstRow="1" w:lastRow="0" w:firstColumn="1" w:lastColumn="0" w:noHBand="0" w:noVBand="1"/>
      </w:tblPr>
      <w:tblGrid>
        <w:gridCol w:w="3184"/>
        <w:gridCol w:w="3185"/>
        <w:gridCol w:w="3185"/>
      </w:tblGrid>
      <w:tr w:rsidR="005D307A" w:rsidRPr="008A0652" w14:paraId="572346E8" w14:textId="77777777" w:rsidTr="000F08C2">
        <w:tc>
          <w:tcPr>
            <w:tcW w:w="3184" w:type="dxa"/>
            <w:vMerge w:val="restart"/>
          </w:tcPr>
          <w:p w14:paraId="2ECEAC3D" w14:textId="77777777" w:rsidR="005D307A" w:rsidRDefault="005D307A" w:rsidP="000F08C2">
            <w:pPr>
              <w:tabs>
                <w:tab w:val="left" w:pos="4140"/>
              </w:tabs>
              <w:spacing w:line="360" w:lineRule="exact"/>
              <w:ind w:right="-1768"/>
              <w:rPr>
                <w:spacing w:val="24"/>
                <w:sz w:val="17"/>
              </w:rPr>
            </w:pPr>
            <w:r>
              <w:rPr>
                <w:spacing w:val="24"/>
                <w:sz w:val="17"/>
              </w:rPr>
              <w:t>Picture</w:t>
            </w:r>
          </w:p>
          <w:p w14:paraId="49B27787" w14:textId="77777777" w:rsidR="005D307A" w:rsidRDefault="005D307A" w:rsidP="000F08C2">
            <w:pPr>
              <w:tabs>
                <w:tab w:val="left" w:pos="4140"/>
              </w:tabs>
              <w:spacing w:line="360" w:lineRule="exact"/>
              <w:ind w:right="-1768"/>
              <w:rPr>
                <w:spacing w:val="24"/>
                <w:sz w:val="17"/>
              </w:rPr>
            </w:pPr>
          </w:p>
        </w:tc>
        <w:tc>
          <w:tcPr>
            <w:tcW w:w="3185" w:type="dxa"/>
          </w:tcPr>
          <w:p w14:paraId="5EA047F0" w14:textId="77777777" w:rsidR="005D307A" w:rsidRPr="008A0652" w:rsidRDefault="005D307A" w:rsidP="000F08C2">
            <w:pPr>
              <w:tabs>
                <w:tab w:val="left" w:pos="4140"/>
              </w:tabs>
              <w:spacing w:line="360" w:lineRule="exact"/>
              <w:ind w:right="-1768"/>
              <w:rPr>
                <w:spacing w:val="24"/>
                <w:sz w:val="17"/>
              </w:rPr>
            </w:pPr>
            <w:r w:rsidRPr="008A0652">
              <w:rPr>
                <w:spacing w:val="24"/>
                <w:sz w:val="17"/>
              </w:rPr>
              <w:t>Party</w:t>
            </w:r>
            <w:r>
              <w:rPr>
                <w:spacing w:val="24"/>
                <w:sz w:val="17"/>
              </w:rPr>
              <w:t>: Student Party SAM</w:t>
            </w:r>
            <w:r w:rsidRPr="008A0652">
              <w:rPr>
                <w:spacing w:val="24"/>
                <w:sz w:val="17"/>
              </w:rPr>
              <w:br/>
            </w:r>
          </w:p>
        </w:tc>
        <w:tc>
          <w:tcPr>
            <w:tcW w:w="3185" w:type="dxa"/>
            <w:vMerge w:val="restart"/>
          </w:tcPr>
          <w:p w14:paraId="45F4B07B" w14:textId="7E01B07F" w:rsidR="005D307A" w:rsidRPr="008A0652" w:rsidRDefault="005D307A" w:rsidP="000F08C2">
            <w:pPr>
              <w:tabs>
                <w:tab w:val="left" w:pos="4140"/>
              </w:tabs>
              <w:spacing w:line="360" w:lineRule="exact"/>
              <w:ind w:right="-1768"/>
              <w:rPr>
                <w:spacing w:val="24"/>
                <w:sz w:val="17"/>
              </w:rPr>
            </w:pPr>
            <w:proofErr w:type="spellStart"/>
            <w:r w:rsidRPr="008A0652">
              <w:rPr>
                <w:spacing w:val="24"/>
                <w:sz w:val="17"/>
              </w:rPr>
              <w:t>Position</w:t>
            </w:r>
            <w:proofErr w:type="spellEnd"/>
            <w:r w:rsidRPr="008A0652">
              <w:rPr>
                <w:spacing w:val="24"/>
                <w:sz w:val="17"/>
              </w:rPr>
              <w:t xml:space="preserve"> on list</w:t>
            </w:r>
            <w:r>
              <w:rPr>
                <w:spacing w:val="24"/>
                <w:sz w:val="17"/>
              </w:rPr>
              <w:t>: 6</w:t>
            </w:r>
          </w:p>
        </w:tc>
      </w:tr>
      <w:tr w:rsidR="005D307A" w:rsidRPr="008A0652" w14:paraId="128648FD" w14:textId="77777777" w:rsidTr="000F08C2">
        <w:tc>
          <w:tcPr>
            <w:tcW w:w="3184" w:type="dxa"/>
            <w:vMerge/>
          </w:tcPr>
          <w:p w14:paraId="7F642584" w14:textId="77777777" w:rsidR="005D307A" w:rsidRPr="008A0652" w:rsidRDefault="005D307A" w:rsidP="000F08C2">
            <w:pPr>
              <w:tabs>
                <w:tab w:val="left" w:pos="4140"/>
              </w:tabs>
              <w:spacing w:line="360" w:lineRule="exact"/>
              <w:ind w:right="-1768"/>
              <w:rPr>
                <w:spacing w:val="24"/>
                <w:sz w:val="17"/>
              </w:rPr>
            </w:pPr>
          </w:p>
        </w:tc>
        <w:tc>
          <w:tcPr>
            <w:tcW w:w="3185" w:type="dxa"/>
          </w:tcPr>
          <w:p w14:paraId="40004718" w14:textId="0C735E8A" w:rsidR="005D307A" w:rsidRDefault="005D307A" w:rsidP="000F08C2">
            <w:pPr>
              <w:tabs>
                <w:tab w:val="left" w:pos="4140"/>
              </w:tabs>
              <w:spacing w:line="360" w:lineRule="exact"/>
              <w:ind w:right="-1768"/>
              <w:rPr>
                <w:spacing w:val="24"/>
                <w:sz w:val="17"/>
              </w:rPr>
            </w:pPr>
            <w:r w:rsidRPr="008A0652">
              <w:rPr>
                <w:spacing w:val="24"/>
                <w:sz w:val="17"/>
              </w:rPr>
              <w:t xml:space="preserve">Name </w:t>
            </w:r>
            <w:proofErr w:type="spellStart"/>
            <w:r w:rsidRPr="008A0652">
              <w:rPr>
                <w:spacing w:val="24"/>
                <w:sz w:val="17"/>
              </w:rPr>
              <w:t>candidate</w:t>
            </w:r>
            <w:proofErr w:type="spellEnd"/>
            <w:r w:rsidRPr="008A0652">
              <w:rPr>
                <w:spacing w:val="24"/>
                <w:sz w:val="17"/>
              </w:rPr>
              <w:t>:</w:t>
            </w:r>
            <w:r>
              <w:rPr>
                <w:spacing w:val="24"/>
                <w:sz w:val="17"/>
              </w:rPr>
              <w:t xml:space="preserve"> </w:t>
            </w:r>
            <w:proofErr w:type="spellStart"/>
            <w:r>
              <w:rPr>
                <w:spacing w:val="24"/>
                <w:sz w:val="17"/>
              </w:rPr>
              <w:t>Celeste</w:t>
            </w:r>
            <w:proofErr w:type="spellEnd"/>
          </w:p>
          <w:p w14:paraId="40FE8CC7" w14:textId="47E7A4EF" w:rsidR="005D307A" w:rsidRPr="008A0652" w:rsidRDefault="005D307A" w:rsidP="000F08C2">
            <w:pPr>
              <w:tabs>
                <w:tab w:val="left" w:pos="4140"/>
              </w:tabs>
              <w:spacing w:line="360" w:lineRule="exact"/>
              <w:ind w:right="-1768"/>
              <w:rPr>
                <w:spacing w:val="24"/>
                <w:sz w:val="17"/>
              </w:rPr>
            </w:pPr>
            <w:r>
              <w:rPr>
                <w:spacing w:val="24"/>
                <w:sz w:val="17"/>
              </w:rPr>
              <w:t>Franssen</w:t>
            </w:r>
          </w:p>
          <w:p w14:paraId="65B42D39" w14:textId="77777777" w:rsidR="005D307A" w:rsidRPr="008A0652" w:rsidRDefault="005D307A" w:rsidP="000F08C2">
            <w:pPr>
              <w:tabs>
                <w:tab w:val="left" w:pos="4140"/>
              </w:tabs>
              <w:spacing w:line="360" w:lineRule="exact"/>
              <w:ind w:right="-1768"/>
              <w:rPr>
                <w:spacing w:val="24"/>
                <w:sz w:val="17"/>
              </w:rPr>
            </w:pPr>
          </w:p>
        </w:tc>
        <w:tc>
          <w:tcPr>
            <w:tcW w:w="3185" w:type="dxa"/>
            <w:vMerge/>
          </w:tcPr>
          <w:p w14:paraId="4C37C4D0" w14:textId="77777777" w:rsidR="005D307A" w:rsidRPr="008A0652" w:rsidRDefault="005D307A" w:rsidP="000F08C2">
            <w:pPr>
              <w:tabs>
                <w:tab w:val="left" w:pos="4140"/>
              </w:tabs>
              <w:spacing w:line="360" w:lineRule="exact"/>
              <w:ind w:right="-1768"/>
              <w:rPr>
                <w:spacing w:val="24"/>
                <w:sz w:val="17"/>
              </w:rPr>
            </w:pPr>
          </w:p>
        </w:tc>
      </w:tr>
      <w:tr w:rsidR="005D307A" w:rsidRPr="00A668BF" w14:paraId="618AFCC9" w14:textId="77777777" w:rsidTr="000F08C2">
        <w:tc>
          <w:tcPr>
            <w:tcW w:w="9554" w:type="dxa"/>
            <w:gridSpan w:val="3"/>
          </w:tcPr>
          <w:p w14:paraId="44AADB31" w14:textId="77777777" w:rsidR="005D307A" w:rsidRPr="00A668BF" w:rsidRDefault="005D307A" w:rsidP="000F08C2">
            <w:pPr>
              <w:tabs>
                <w:tab w:val="left" w:pos="4140"/>
              </w:tabs>
              <w:spacing w:line="360" w:lineRule="exact"/>
              <w:ind w:right="-1768"/>
              <w:rPr>
                <w:spacing w:val="24"/>
                <w:sz w:val="17"/>
              </w:rPr>
            </w:pPr>
            <w:r w:rsidRPr="00A668BF">
              <w:rPr>
                <w:spacing w:val="24"/>
                <w:sz w:val="17"/>
              </w:rPr>
              <w:t>Tekst</w:t>
            </w:r>
          </w:p>
          <w:p w14:paraId="47FE9030" w14:textId="77777777" w:rsidR="00A668BF" w:rsidRPr="00676DB5" w:rsidRDefault="00A668BF" w:rsidP="00A668BF">
            <w:r w:rsidRPr="00676DB5">
              <w:t xml:space="preserve">Mijn naam is </w:t>
            </w:r>
            <w:proofErr w:type="spellStart"/>
            <w:r w:rsidRPr="00676DB5">
              <w:t>Celeste</w:t>
            </w:r>
            <w:proofErr w:type="spellEnd"/>
            <w:r w:rsidRPr="00676DB5">
              <w:t xml:space="preserve"> Franssen en ik ben 23 jaar. Ik kom uit Aruba en ben in de zomer van 2019 naar Nederland verhuisd om psychologie te studeren. In mijn tweede jaar ben ik lid geworden van SAM als voorzitter van de </w:t>
            </w:r>
            <w:proofErr w:type="spellStart"/>
            <w:r w:rsidRPr="00676DB5">
              <w:t>international</w:t>
            </w:r>
            <w:proofErr w:type="spellEnd"/>
            <w:r w:rsidRPr="00676DB5">
              <w:t xml:space="preserve"> </w:t>
            </w:r>
            <w:proofErr w:type="spellStart"/>
            <w:r w:rsidRPr="00676DB5">
              <w:t>committee</w:t>
            </w:r>
            <w:proofErr w:type="spellEnd"/>
            <w:r w:rsidRPr="00676DB5">
              <w:t xml:space="preserve"> en dit jaar ben ik dat voor de </w:t>
            </w:r>
            <w:proofErr w:type="spellStart"/>
            <w:r w:rsidRPr="00676DB5">
              <w:t>newsletter</w:t>
            </w:r>
            <w:proofErr w:type="spellEnd"/>
            <w:r w:rsidRPr="00676DB5">
              <w:t xml:space="preserve"> </w:t>
            </w:r>
            <w:proofErr w:type="spellStart"/>
            <w:r w:rsidRPr="00676DB5">
              <w:t>committee</w:t>
            </w:r>
            <w:proofErr w:type="spellEnd"/>
            <w:r w:rsidRPr="00676DB5">
              <w:t xml:space="preserve">. Tegen het einde van het eerste semester besloot ik te solliciteren voor een </w:t>
            </w:r>
            <w:proofErr w:type="spellStart"/>
            <w:r w:rsidRPr="00676DB5">
              <w:t>bestuursjaar</w:t>
            </w:r>
            <w:proofErr w:type="spellEnd"/>
            <w:r w:rsidRPr="00676DB5">
              <w:t>, en nu ben ik hier als de #6 kandidaat voor fractie SAM!</w:t>
            </w:r>
          </w:p>
          <w:p w14:paraId="0BEE646C" w14:textId="77777777" w:rsidR="00A668BF" w:rsidRPr="00676DB5" w:rsidRDefault="00A668BF" w:rsidP="00A668BF">
            <w:r w:rsidRPr="00676DB5">
              <w:t>Mijn stelling is dat zowel internationale als Nederlandse studenten goed moeten worden gefaciliteerd en begeleid. Met focus op de studenten faciliteiten streef ik naar een vlotte academische loopbaan bij Tilburg University.</w:t>
            </w:r>
          </w:p>
          <w:p w14:paraId="538F34B0" w14:textId="77777777" w:rsidR="00A668BF" w:rsidRPr="00676DB5" w:rsidRDefault="00A668BF" w:rsidP="00A668BF">
            <w:r w:rsidRPr="00676DB5">
              <w:t xml:space="preserve">In de huidige post-pandemische overgang kunnen studenten worden geconfronteerd met de nasleep van de effecten van de pandemie op hun welzijn en studieprestaties. Een gebrek aan structuur en motivatie kan de oorzaak hiervan zijn. </w:t>
            </w:r>
          </w:p>
          <w:p w14:paraId="37E51948" w14:textId="77777777" w:rsidR="00A668BF" w:rsidRPr="00676DB5" w:rsidRDefault="00A668BF" w:rsidP="00A668BF">
            <w:r w:rsidRPr="00676DB5">
              <w:t>Als internationale student heb ik ervaring met heimwee en moeilijke periodes. Met de juiste ondersteuning en faciliteiten hoeven dit geen problemen te worden die mijn studievoortgang belemmeren. Ik wil dat studenten online onderwijs kunnen aanvragen voor als ze tegen een stootje aankomen en even naar huis moeten. Door hun vakken online te volgen voor hun tijd weg, hoeven studenten zich geen zorgen te maken over studievertraging. Daarnaast wil ik de hoeveelheid begeleiding verbeterd zien worden. Studenten hebben hulp nodig om weer op de been te komen na de pandemie. Met een verbeterd PASS-programma dat uniek is gestructureerd voor elke faculteit, kunnen studenten hun onafhankelijkheid en structuur in het leven op de universiteit terugkrijgen.</w:t>
            </w:r>
          </w:p>
          <w:p w14:paraId="69A7B300" w14:textId="77777777" w:rsidR="005D307A" w:rsidRPr="00A668BF" w:rsidRDefault="005D307A" w:rsidP="000F08C2">
            <w:pPr>
              <w:rPr>
                <w:spacing w:val="24"/>
                <w:sz w:val="17"/>
              </w:rPr>
            </w:pPr>
          </w:p>
        </w:tc>
      </w:tr>
    </w:tbl>
    <w:p w14:paraId="13DF19E7" w14:textId="77777777" w:rsidR="005D307A" w:rsidRDefault="005D307A" w:rsidP="005A7805">
      <w:pPr>
        <w:pBdr>
          <w:bottom w:val="single" w:sz="6" w:space="1" w:color="auto"/>
        </w:pBdr>
        <w:tabs>
          <w:tab w:val="left" w:pos="4140"/>
        </w:tabs>
        <w:spacing w:line="360" w:lineRule="exact"/>
        <w:ind w:right="-1768"/>
        <w:rPr>
          <w:spacing w:val="24"/>
          <w:sz w:val="17"/>
        </w:rPr>
      </w:pPr>
    </w:p>
    <w:p w14:paraId="70F1736E" w14:textId="77777777" w:rsidR="005D307A" w:rsidRDefault="005D307A" w:rsidP="005D307A">
      <w:pPr>
        <w:tabs>
          <w:tab w:val="left" w:pos="4140"/>
        </w:tabs>
        <w:spacing w:line="360" w:lineRule="exact"/>
        <w:ind w:right="-876" w:hanging="1418"/>
        <w:jc w:val="center"/>
        <w:rPr>
          <w:bCs/>
          <w:smallCaps/>
          <w:spacing w:val="22"/>
          <w:sz w:val="17"/>
        </w:rPr>
      </w:pPr>
    </w:p>
    <w:p w14:paraId="79E62BDB" w14:textId="77777777" w:rsidR="005D307A" w:rsidRDefault="005D307A" w:rsidP="005D307A">
      <w:pPr>
        <w:tabs>
          <w:tab w:val="left" w:pos="4140"/>
        </w:tabs>
        <w:spacing w:line="360" w:lineRule="exact"/>
        <w:ind w:right="-876" w:hanging="1418"/>
        <w:jc w:val="center"/>
        <w:rPr>
          <w:bCs/>
          <w:smallCaps/>
          <w:spacing w:val="22"/>
          <w:sz w:val="17"/>
        </w:rPr>
      </w:pPr>
    </w:p>
    <w:p w14:paraId="0E2D7C27" w14:textId="77777777" w:rsidR="005D307A" w:rsidRDefault="005D307A" w:rsidP="005D307A">
      <w:pPr>
        <w:tabs>
          <w:tab w:val="left" w:pos="4140"/>
        </w:tabs>
        <w:spacing w:line="360" w:lineRule="exact"/>
        <w:ind w:right="-1768"/>
        <w:rPr>
          <w:spacing w:val="24"/>
          <w:sz w:val="17"/>
        </w:rPr>
      </w:pPr>
      <w:r>
        <w:rPr>
          <w:spacing w:val="24"/>
          <w:sz w:val="17"/>
        </w:rPr>
        <w:t>Nederlands (English below)</w:t>
      </w:r>
    </w:p>
    <w:tbl>
      <w:tblPr>
        <w:tblStyle w:val="TableGrid"/>
        <w:tblW w:w="11057" w:type="dxa"/>
        <w:tblInd w:w="-572" w:type="dxa"/>
        <w:tblLook w:val="04A0" w:firstRow="1" w:lastRow="0" w:firstColumn="1" w:lastColumn="0" w:noHBand="0" w:noVBand="1"/>
      </w:tblPr>
      <w:tblGrid>
        <w:gridCol w:w="3756"/>
        <w:gridCol w:w="3185"/>
        <w:gridCol w:w="4116"/>
      </w:tblGrid>
      <w:tr w:rsidR="005D307A" w14:paraId="0E59D21C" w14:textId="77777777" w:rsidTr="000F08C2">
        <w:tc>
          <w:tcPr>
            <w:tcW w:w="3756" w:type="dxa"/>
            <w:vMerge w:val="restart"/>
          </w:tcPr>
          <w:p w14:paraId="0200A6EF" w14:textId="77777777" w:rsidR="005D307A" w:rsidRDefault="005D307A" w:rsidP="000F08C2">
            <w:pPr>
              <w:tabs>
                <w:tab w:val="left" w:pos="4140"/>
              </w:tabs>
              <w:spacing w:line="360" w:lineRule="exact"/>
              <w:ind w:right="-1768"/>
              <w:rPr>
                <w:spacing w:val="24"/>
                <w:sz w:val="17"/>
              </w:rPr>
            </w:pPr>
            <w:r>
              <w:rPr>
                <w:spacing w:val="24"/>
                <w:sz w:val="17"/>
              </w:rPr>
              <w:t>Foto kandidaat</w:t>
            </w:r>
          </w:p>
          <w:p w14:paraId="57BC2E5B" w14:textId="77777777" w:rsidR="005D307A" w:rsidRDefault="005D307A" w:rsidP="000F08C2">
            <w:pPr>
              <w:tabs>
                <w:tab w:val="left" w:pos="4140"/>
              </w:tabs>
              <w:spacing w:line="360" w:lineRule="exact"/>
              <w:ind w:right="-1768"/>
              <w:rPr>
                <w:spacing w:val="24"/>
                <w:sz w:val="17"/>
              </w:rPr>
            </w:pPr>
          </w:p>
          <w:p w14:paraId="04319BA3" w14:textId="77777777" w:rsidR="002B7CF5" w:rsidRDefault="002B7CF5" w:rsidP="000F08C2">
            <w:pPr>
              <w:tabs>
                <w:tab w:val="left" w:pos="4140"/>
              </w:tabs>
              <w:spacing w:line="360" w:lineRule="exact"/>
              <w:ind w:right="-1768"/>
              <w:rPr>
                <w:spacing w:val="24"/>
                <w:sz w:val="17"/>
              </w:rPr>
            </w:pPr>
          </w:p>
          <w:p w14:paraId="099A8CEB" w14:textId="77777777" w:rsidR="002B7CF5" w:rsidRDefault="002B7CF5" w:rsidP="000F08C2">
            <w:pPr>
              <w:tabs>
                <w:tab w:val="left" w:pos="4140"/>
              </w:tabs>
              <w:spacing w:line="360" w:lineRule="exact"/>
              <w:ind w:right="-1768"/>
              <w:rPr>
                <w:spacing w:val="24"/>
                <w:sz w:val="17"/>
              </w:rPr>
            </w:pPr>
          </w:p>
          <w:p w14:paraId="2DBADEE3" w14:textId="77777777" w:rsidR="002B7CF5" w:rsidRDefault="002B7CF5" w:rsidP="000F08C2">
            <w:pPr>
              <w:tabs>
                <w:tab w:val="left" w:pos="4140"/>
              </w:tabs>
              <w:spacing w:line="360" w:lineRule="exact"/>
              <w:ind w:right="-1768"/>
              <w:rPr>
                <w:spacing w:val="24"/>
                <w:sz w:val="17"/>
              </w:rPr>
            </w:pPr>
          </w:p>
          <w:p w14:paraId="6F21BC79" w14:textId="77777777" w:rsidR="002B7CF5" w:rsidRDefault="002B7CF5" w:rsidP="000F08C2">
            <w:pPr>
              <w:tabs>
                <w:tab w:val="left" w:pos="4140"/>
              </w:tabs>
              <w:spacing w:line="360" w:lineRule="exact"/>
              <w:ind w:right="-1768"/>
              <w:rPr>
                <w:spacing w:val="24"/>
                <w:sz w:val="17"/>
              </w:rPr>
            </w:pPr>
          </w:p>
          <w:p w14:paraId="7E08170F" w14:textId="77777777" w:rsidR="002B7CF5" w:rsidRDefault="002B7CF5" w:rsidP="000F08C2">
            <w:pPr>
              <w:tabs>
                <w:tab w:val="left" w:pos="4140"/>
              </w:tabs>
              <w:spacing w:line="360" w:lineRule="exact"/>
              <w:ind w:right="-1768"/>
              <w:rPr>
                <w:spacing w:val="24"/>
                <w:sz w:val="17"/>
              </w:rPr>
            </w:pPr>
          </w:p>
          <w:p w14:paraId="45F4F1BB" w14:textId="77777777" w:rsidR="002B7CF5" w:rsidRDefault="002B7CF5" w:rsidP="000F08C2">
            <w:pPr>
              <w:tabs>
                <w:tab w:val="left" w:pos="4140"/>
              </w:tabs>
              <w:spacing w:line="360" w:lineRule="exact"/>
              <w:ind w:right="-1768"/>
              <w:rPr>
                <w:spacing w:val="24"/>
                <w:sz w:val="17"/>
              </w:rPr>
            </w:pPr>
          </w:p>
          <w:p w14:paraId="1B5BE51D" w14:textId="77777777" w:rsidR="002B7CF5" w:rsidRDefault="002B7CF5" w:rsidP="000F08C2">
            <w:pPr>
              <w:tabs>
                <w:tab w:val="left" w:pos="4140"/>
              </w:tabs>
              <w:spacing w:line="360" w:lineRule="exact"/>
              <w:ind w:right="-1768"/>
              <w:rPr>
                <w:spacing w:val="24"/>
                <w:sz w:val="17"/>
              </w:rPr>
            </w:pPr>
          </w:p>
          <w:p w14:paraId="2966296C" w14:textId="77777777" w:rsidR="002B7CF5" w:rsidRDefault="002B7CF5" w:rsidP="000F08C2">
            <w:pPr>
              <w:tabs>
                <w:tab w:val="left" w:pos="4140"/>
              </w:tabs>
              <w:spacing w:line="360" w:lineRule="exact"/>
              <w:ind w:right="-1768"/>
              <w:rPr>
                <w:spacing w:val="24"/>
                <w:sz w:val="17"/>
              </w:rPr>
            </w:pPr>
          </w:p>
          <w:p w14:paraId="6E10CC3A" w14:textId="474ACDA3" w:rsidR="002B7CF5" w:rsidRDefault="002B7CF5" w:rsidP="000F08C2">
            <w:pPr>
              <w:tabs>
                <w:tab w:val="left" w:pos="4140"/>
              </w:tabs>
              <w:spacing w:line="360" w:lineRule="exact"/>
              <w:ind w:right="-1768"/>
              <w:rPr>
                <w:spacing w:val="24"/>
                <w:sz w:val="17"/>
              </w:rPr>
            </w:pPr>
            <w:r>
              <w:rPr>
                <w:noProof/>
                <w:spacing w:val="24"/>
                <w:sz w:val="17"/>
              </w:rPr>
              <w:drawing>
                <wp:inline distT="0" distB="0" distL="0" distR="0" wp14:anchorId="1BBFB9D6" wp14:editId="680C3929">
                  <wp:extent cx="2059093" cy="241217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Nikki staa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0327" cy="2425340"/>
                          </a:xfrm>
                          <a:prstGeom prst="rect">
                            <a:avLst/>
                          </a:prstGeom>
                        </pic:spPr>
                      </pic:pic>
                    </a:graphicData>
                  </a:graphic>
                </wp:inline>
              </w:drawing>
            </w:r>
          </w:p>
        </w:tc>
        <w:tc>
          <w:tcPr>
            <w:tcW w:w="3185" w:type="dxa"/>
          </w:tcPr>
          <w:p w14:paraId="1577D020" w14:textId="77777777" w:rsidR="005D307A" w:rsidRDefault="005D307A" w:rsidP="000F08C2">
            <w:pPr>
              <w:tabs>
                <w:tab w:val="left" w:pos="4140"/>
              </w:tabs>
              <w:spacing w:line="360" w:lineRule="exact"/>
              <w:ind w:right="-1768"/>
              <w:rPr>
                <w:spacing w:val="24"/>
                <w:sz w:val="17"/>
              </w:rPr>
            </w:pPr>
            <w:r>
              <w:rPr>
                <w:spacing w:val="24"/>
                <w:sz w:val="17"/>
              </w:rPr>
              <w:t>Fractie: Fractie SAM</w:t>
            </w:r>
          </w:p>
          <w:p w14:paraId="30781A31" w14:textId="77777777" w:rsidR="005D307A" w:rsidRDefault="005D307A" w:rsidP="000F08C2">
            <w:pPr>
              <w:tabs>
                <w:tab w:val="left" w:pos="4140"/>
              </w:tabs>
              <w:spacing w:line="360" w:lineRule="exact"/>
              <w:ind w:right="-1768"/>
              <w:rPr>
                <w:spacing w:val="24"/>
                <w:sz w:val="17"/>
              </w:rPr>
            </w:pPr>
          </w:p>
        </w:tc>
        <w:tc>
          <w:tcPr>
            <w:tcW w:w="4116" w:type="dxa"/>
            <w:vMerge w:val="restart"/>
          </w:tcPr>
          <w:p w14:paraId="0A9196FB" w14:textId="09D5D381" w:rsidR="005D307A" w:rsidRDefault="005D307A" w:rsidP="000F08C2">
            <w:pPr>
              <w:tabs>
                <w:tab w:val="left" w:pos="4140"/>
              </w:tabs>
              <w:spacing w:line="360" w:lineRule="exact"/>
              <w:ind w:right="-1768"/>
              <w:rPr>
                <w:spacing w:val="24"/>
                <w:sz w:val="17"/>
              </w:rPr>
            </w:pPr>
            <w:r>
              <w:rPr>
                <w:spacing w:val="24"/>
                <w:sz w:val="17"/>
              </w:rPr>
              <w:t>Positie op lijst: 7</w:t>
            </w:r>
          </w:p>
        </w:tc>
      </w:tr>
      <w:tr w:rsidR="005D307A" w14:paraId="7C826928" w14:textId="77777777" w:rsidTr="000F08C2">
        <w:tc>
          <w:tcPr>
            <w:tcW w:w="3756" w:type="dxa"/>
            <w:vMerge/>
          </w:tcPr>
          <w:p w14:paraId="26DE351F" w14:textId="77777777" w:rsidR="005D307A" w:rsidRDefault="005D307A" w:rsidP="000F08C2">
            <w:pPr>
              <w:tabs>
                <w:tab w:val="left" w:pos="4140"/>
              </w:tabs>
              <w:spacing w:line="360" w:lineRule="exact"/>
              <w:ind w:right="-1768"/>
              <w:rPr>
                <w:spacing w:val="24"/>
                <w:sz w:val="17"/>
              </w:rPr>
            </w:pPr>
          </w:p>
        </w:tc>
        <w:tc>
          <w:tcPr>
            <w:tcW w:w="3185" w:type="dxa"/>
          </w:tcPr>
          <w:p w14:paraId="35A89B89" w14:textId="2A00D04A" w:rsidR="005D307A" w:rsidRDefault="005D307A" w:rsidP="000F08C2">
            <w:pPr>
              <w:tabs>
                <w:tab w:val="left" w:pos="4140"/>
              </w:tabs>
              <w:spacing w:line="360" w:lineRule="exact"/>
              <w:ind w:right="-1768"/>
              <w:rPr>
                <w:spacing w:val="24"/>
                <w:sz w:val="17"/>
              </w:rPr>
            </w:pPr>
            <w:r>
              <w:rPr>
                <w:spacing w:val="24"/>
                <w:sz w:val="17"/>
              </w:rPr>
              <w:t xml:space="preserve">Naam kandidaat: Nikki </w:t>
            </w:r>
            <w:proofErr w:type="spellStart"/>
            <w:r>
              <w:rPr>
                <w:spacing w:val="24"/>
                <w:sz w:val="17"/>
              </w:rPr>
              <w:t>Curvers</w:t>
            </w:r>
            <w:proofErr w:type="spellEnd"/>
          </w:p>
          <w:p w14:paraId="2063B63B" w14:textId="77777777" w:rsidR="005D307A" w:rsidRDefault="005D307A" w:rsidP="000F08C2">
            <w:pPr>
              <w:tabs>
                <w:tab w:val="left" w:pos="4140"/>
              </w:tabs>
              <w:spacing w:line="360" w:lineRule="exact"/>
              <w:ind w:right="-1768"/>
              <w:rPr>
                <w:spacing w:val="24"/>
                <w:sz w:val="17"/>
              </w:rPr>
            </w:pPr>
          </w:p>
        </w:tc>
        <w:tc>
          <w:tcPr>
            <w:tcW w:w="4116" w:type="dxa"/>
            <w:vMerge/>
          </w:tcPr>
          <w:p w14:paraId="2C52B8A5" w14:textId="77777777" w:rsidR="005D307A" w:rsidRDefault="005D307A" w:rsidP="000F08C2">
            <w:pPr>
              <w:tabs>
                <w:tab w:val="left" w:pos="4140"/>
              </w:tabs>
              <w:spacing w:line="360" w:lineRule="exact"/>
              <w:ind w:right="-1768"/>
              <w:rPr>
                <w:spacing w:val="24"/>
                <w:sz w:val="17"/>
              </w:rPr>
            </w:pPr>
          </w:p>
        </w:tc>
      </w:tr>
      <w:tr w:rsidR="005D307A" w14:paraId="6B597F47" w14:textId="77777777" w:rsidTr="000F08C2">
        <w:tc>
          <w:tcPr>
            <w:tcW w:w="11057" w:type="dxa"/>
            <w:gridSpan w:val="3"/>
          </w:tcPr>
          <w:p w14:paraId="32090DDB" w14:textId="48FC0C16" w:rsidR="005D307A" w:rsidRPr="002B7CF5" w:rsidRDefault="005D307A" w:rsidP="000F08C2">
            <w:pPr>
              <w:tabs>
                <w:tab w:val="left" w:pos="4140"/>
              </w:tabs>
              <w:spacing w:line="360" w:lineRule="exact"/>
              <w:ind w:right="-1768"/>
              <w:rPr>
                <w:spacing w:val="24"/>
                <w:sz w:val="17"/>
              </w:rPr>
            </w:pPr>
            <w:r w:rsidRPr="002B7CF5">
              <w:rPr>
                <w:spacing w:val="24"/>
                <w:sz w:val="17"/>
              </w:rPr>
              <w:t>Introductietekst</w:t>
            </w:r>
          </w:p>
          <w:p w14:paraId="2C8BB714" w14:textId="77777777" w:rsidR="00A668BF" w:rsidRDefault="00A668BF" w:rsidP="00A668BF">
            <w:pPr>
              <w:tabs>
                <w:tab w:val="left" w:pos="4140"/>
              </w:tabs>
              <w:spacing w:line="360" w:lineRule="exact"/>
              <w:ind w:right="-1768"/>
              <w:rPr>
                <w:spacing w:val="24"/>
                <w:sz w:val="17"/>
                <w:lang w:val="en-US"/>
              </w:rPr>
            </w:pPr>
            <w:r w:rsidRPr="00A668BF">
              <w:rPr>
                <w:spacing w:val="24"/>
                <w:sz w:val="17"/>
              </w:rPr>
              <w:lastRenderedPageBreak/>
              <w:t xml:space="preserve">Hey! Mijn naam is Nikki en ik ben tweedejaars communicatie- en informatiewetenschappen student. Zelf kom ik uit een klein dorpje in 'Het smalste stukje van Limburg’. Dit jaar sta ik op plek 7 van de lijst bij Fractie SAM. Mocht ik een plekje bemachtigen binnen de universiteitsraad dan wil ik mij vooral gaan inzetten om een duurzame universiteit te creëren die aansluit bij de studentenbehoefte. Onze studententijd is al een zware periode, vooral tijdens de corona crisis, maar ik wil er samen met SAM alles aan doen om dit voor jou zo prettig mogelijk te laten verlopen. Om jou te kunnen vertegenwoordigen in de universiteitsraad heb ik wel eerst jouw stem nodig op 12, 13 of 14 april tijdens de verkiezingen. </w:t>
            </w:r>
            <w:proofErr w:type="spellStart"/>
            <w:r w:rsidRPr="00A668BF">
              <w:rPr>
                <w:spacing w:val="24"/>
                <w:sz w:val="17"/>
                <w:lang w:val="en-US"/>
              </w:rPr>
              <w:t>Kan</w:t>
            </w:r>
            <w:proofErr w:type="spellEnd"/>
            <w:r w:rsidRPr="00A668BF">
              <w:rPr>
                <w:spacing w:val="24"/>
                <w:sz w:val="17"/>
                <w:lang w:val="en-US"/>
              </w:rPr>
              <w:t xml:space="preserve"> </w:t>
            </w:r>
            <w:proofErr w:type="spellStart"/>
            <w:r w:rsidRPr="00A668BF">
              <w:rPr>
                <w:spacing w:val="24"/>
                <w:sz w:val="17"/>
                <w:lang w:val="en-US"/>
              </w:rPr>
              <w:t>ik</w:t>
            </w:r>
            <w:proofErr w:type="spellEnd"/>
            <w:r w:rsidRPr="00A668BF">
              <w:rPr>
                <w:spacing w:val="24"/>
                <w:sz w:val="17"/>
                <w:lang w:val="en-US"/>
              </w:rPr>
              <w:t xml:space="preserve"> op </w:t>
            </w:r>
            <w:proofErr w:type="spellStart"/>
            <w:r w:rsidRPr="00A668BF">
              <w:rPr>
                <w:spacing w:val="24"/>
                <w:sz w:val="17"/>
                <w:lang w:val="en-US"/>
              </w:rPr>
              <w:t>jouw</w:t>
            </w:r>
            <w:proofErr w:type="spellEnd"/>
            <w:r w:rsidRPr="00A668BF">
              <w:rPr>
                <w:spacing w:val="24"/>
                <w:sz w:val="17"/>
                <w:lang w:val="en-US"/>
              </w:rPr>
              <w:t xml:space="preserve"> stem </w:t>
            </w:r>
            <w:proofErr w:type="spellStart"/>
            <w:r w:rsidRPr="00A668BF">
              <w:rPr>
                <w:spacing w:val="24"/>
                <w:sz w:val="17"/>
                <w:lang w:val="en-US"/>
              </w:rPr>
              <w:t>rekenen</w:t>
            </w:r>
            <w:proofErr w:type="spellEnd"/>
            <w:r w:rsidRPr="00A668BF">
              <w:rPr>
                <w:spacing w:val="24"/>
                <w:sz w:val="17"/>
                <w:lang w:val="en-US"/>
              </w:rPr>
              <w:t>?</w:t>
            </w:r>
          </w:p>
          <w:p w14:paraId="0868838F" w14:textId="77777777" w:rsidR="00A668BF" w:rsidRPr="00A668BF" w:rsidRDefault="00A668BF" w:rsidP="000F08C2">
            <w:pPr>
              <w:tabs>
                <w:tab w:val="left" w:pos="4140"/>
              </w:tabs>
              <w:spacing w:line="360" w:lineRule="exact"/>
              <w:ind w:right="-1768"/>
              <w:rPr>
                <w:spacing w:val="24"/>
                <w:sz w:val="17"/>
                <w:lang w:val="en-US"/>
              </w:rPr>
            </w:pPr>
          </w:p>
          <w:p w14:paraId="20655ACF" w14:textId="0209E8DD" w:rsidR="00A668BF" w:rsidRDefault="00A668BF" w:rsidP="000F08C2">
            <w:pPr>
              <w:tabs>
                <w:tab w:val="left" w:pos="4140"/>
              </w:tabs>
              <w:spacing w:line="360" w:lineRule="exact"/>
              <w:ind w:right="-1768"/>
              <w:rPr>
                <w:spacing w:val="24"/>
                <w:sz w:val="17"/>
              </w:rPr>
            </w:pPr>
          </w:p>
        </w:tc>
      </w:tr>
    </w:tbl>
    <w:p w14:paraId="6374BCF4" w14:textId="77777777" w:rsidR="005D307A" w:rsidRDefault="005D307A" w:rsidP="005D307A">
      <w:pPr>
        <w:tabs>
          <w:tab w:val="left" w:pos="4140"/>
        </w:tabs>
        <w:spacing w:line="360" w:lineRule="exact"/>
        <w:ind w:right="-1768"/>
        <w:rPr>
          <w:spacing w:val="24"/>
          <w:sz w:val="17"/>
        </w:rPr>
      </w:pPr>
    </w:p>
    <w:p w14:paraId="1081C7B7" w14:textId="77777777" w:rsidR="005D307A" w:rsidRDefault="005D307A" w:rsidP="005D307A">
      <w:pPr>
        <w:spacing w:line="240" w:lineRule="auto"/>
        <w:rPr>
          <w:spacing w:val="24"/>
          <w:sz w:val="17"/>
        </w:rPr>
      </w:pPr>
    </w:p>
    <w:p w14:paraId="5DD7809C" w14:textId="77777777" w:rsidR="005D307A" w:rsidRDefault="005D307A" w:rsidP="005D307A">
      <w:pPr>
        <w:tabs>
          <w:tab w:val="left" w:pos="4140"/>
        </w:tabs>
        <w:spacing w:line="360" w:lineRule="exact"/>
        <w:ind w:right="-1768"/>
        <w:rPr>
          <w:spacing w:val="24"/>
          <w:sz w:val="17"/>
        </w:rPr>
      </w:pPr>
      <w:r>
        <w:rPr>
          <w:spacing w:val="24"/>
          <w:sz w:val="17"/>
        </w:rPr>
        <w:t>English</w:t>
      </w:r>
    </w:p>
    <w:tbl>
      <w:tblPr>
        <w:tblStyle w:val="TableGrid"/>
        <w:tblW w:w="0" w:type="auto"/>
        <w:tblLook w:val="04A0" w:firstRow="1" w:lastRow="0" w:firstColumn="1" w:lastColumn="0" w:noHBand="0" w:noVBand="1"/>
      </w:tblPr>
      <w:tblGrid>
        <w:gridCol w:w="3184"/>
        <w:gridCol w:w="3185"/>
        <w:gridCol w:w="3185"/>
      </w:tblGrid>
      <w:tr w:rsidR="005D307A" w:rsidRPr="008A0652" w14:paraId="134D6DC9" w14:textId="77777777" w:rsidTr="000F08C2">
        <w:tc>
          <w:tcPr>
            <w:tcW w:w="3184" w:type="dxa"/>
            <w:vMerge w:val="restart"/>
          </w:tcPr>
          <w:p w14:paraId="2F6DC54D" w14:textId="77777777" w:rsidR="005D307A" w:rsidRDefault="005D307A" w:rsidP="000F08C2">
            <w:pPr>
              <w:tabs>
                <w:tab w:val="left" w:pos="4140"/>
              </w:tabs>
              <w:spacing w:line="360" w:lineRule="exact"/>
              <w:ind w:right="-1768"/>
              <w:rPr>
                <w:spacing w:val="24"/>
                <w:sz w:val="17"/>
              </w:rPr>
            </w:pPr>
            <w:r>
              <w:rPr>
                <w:spacing w:val="24"/>
                <w:sz w:val="17"/>
              </w:rPr>
              <w:t>Picture</w:t>
            </w:r>
          </w:p>
          <w:p w14:paraId="2136F2A4" w14:textId="77777777" w:rsidR="005D307A" w:rsidRDefault="005D307A" w:rsidP="000F08C2">
            <w:pPr>
              <w:tabs>
                <w:tab w:val="left" w:pos="4140"/>
              </w:tabs>
              <w:spacing w:line="360" w:lineRule="exact"/>
              <w:ind w:right="-1768"/>
              <w:rPr>
                <w:spacing w:val="24"/>
                <w:sz w:val="17"/>
              </w:rPr>
            </w:pPr>
          </w:p>
        </w:tc>
        <w:tc>
          <w:tcPr>
            <w:tcW w:w="3185" w:type="dxa"/>
          </w:tcPr>
          <w:p w14:paraId="540744FC" w14:textId="77777777" w:rsidR="005D307A" w:rsidRPr="008A0652" w:rsidRDefault="005D307A" w:rsidP="000F08C2">
            <w:pPr>
              <w:tabs>
                <w:tab w:val="left" w:pos="4140"/>
              </w:tabs>
              <w:spacing w:line="360" w:lineRule="exact"/>
              <w:ind w:right="-1768"/>
              <w:rPr>
                <w:spacing w:val="24"/>
                <w:sz w:val="17"/>
              </w:rPr>
            </w:pPr>
            <w:r w:rsidRPr="008A0652">
              <w:rPr>
                <w:spacing w:val="24"/>
                <w:sz w:val="17"/>
              </w:rPr>
              <w:t>Party</w:t>
            </w:r>
            <w:r>
              <w:rPr>
                <w:spacing w:val="24"/>
                <w:sz w:val="17"/>
              </w:rPr>
              <w:t>: Student Party SAM</w:t>
            </w:r>
            <w:r w:rsidRPr="008A0652">
              <w:rPr>
                <w:spacing w:val="24"/>
                <w:sz w:val="17"/>
              </w:rPr>
              <w:br/>
            </w:r>
          </w:p>
        </w:tc>
        <w:tc>
          <w:tcPr>
            <w:tcW w:w="3185" w:type="dxa"/>
            <w:vMerge w:val="restart"/>
          </w:tcPr>
          <w:p w14:paraId="35EE555C" w14:textId="405E3C8A" w:rsidR="005D307A" w:rsidRPr="008A0652" w:rsidRDefault="005D307A" w:rsidP="000F08C2">
            <w:pPr>
              <w:tabs>
                <w:tab w:val="left" w:pos="4140"/>
              </w:tabs>
              <w:spacing w:line="360" w:lineRule="exact"/>
              <w:ind w:right="-1768"/>
              <w:rPr>
                <w:spacing w:val="24"/>
                <w:sz w:val="17"/>
              </w:rPr>
            </w:pPr>
            <w:proofErr w:type="spellStart"/>
            <w:r w:rsidRPr="008A0652">
              <w:rPr>
                <w:spacing w:val="24"/>
                <w:sz w:val="17"/>
              </w:rPr>
              <w:t>Position</w:t>
            </w:r>
            <w:proofErr w:type="spellEnd"/>
            <w:r w:rsidRPr="008A0652">
              <w:rPr>
                <w:spacing w:val="24"/>
                <w:sz w:val="17"/>
              </w:rPr>
              <w:t xml:space="preserve"> on list</w:t>
            </w:r>
            <w:r>
              <w:rPr>
                <w:spacing w:val="24"/>
                <w:sz w:val="17"/>
              </w:rPr>
              <w:t>: 7</w:t>
            </w:r>
          </w:p>
        </w:tc>
      </w:tr>
      <w:tr w:rsidR="005D307A" w:rsidRPr="008A0652" w14:paraId="39F4331A" w14:textId="77777777" w:rsidTr="000F08C2">
        <w:tc>
          <w:tcPr>
            <w:tcW w:w="3184" w:type="dxa"/>
            <w:vMerge/>
          </w:tcPr>
          <w:p w14:paraId="1C7976D0" w14:textId="77777777" w:rsidR="005D307A" w:rsidRPr="008A0652" w:rsidRDefault="005D307A" w:rsidP="000F08C2">
            <w:pPr>
              <w:tabs>
                <w:tab w:val="left" w:pos="4140"/>
              </w:tabs>
              <w:spacing w:line="360" w:lineRule="exact"/>
              <w:ind w:right="-1768"/>
              <w:rPr>
                <w:spacing w:val="24"/>
                <w:sz w:val="17"/>
              </w:rPr>
            </w:pPr>
          </w:p>
        </w:tc>
        <w:tc>
          <w:tcPr>
            <w:tcW w:w="3185" w:type="dxa"/>
          </w:tcPr>
          <w:p w14:paraId="7ACFC547" w14:textId="6A149426" w:rsidR="005D307A" w:rsidRPr="008A0652" w:rsidRDefault="005D307A" w:rsidP="000F08C2">
            <w:pPr>
              <w:tabs>
                <w:tab w:val="left" w:pos="4140"/>
              </w:tabs>
              <w:spacing w:line="360" w:lineRule="exact"/>
              <w:ind w:right="-1768"/>
              <w:rPr>
                <w:spacing w:val="24"/>
                <w:sz w:val="17"/>
              </w:rPr>
            </w:pPr>
            <w:r w:rsidRPr="008A0652">
              <w:rPr>
                <w:spacing w:val="24"/>
                <w:sz w:val="17"/>
              </w:rPr>
              <w:t xml:space="preserve">Name </w:t>
            </w:r>
            <w:proofErr w:type="spellStart"/>
            <w:r w:rsidRPr="008A0652">
              <w:rPr>
                <w:spacing w:val="24"/>
                <w:sz w:val="17"/>
              </w:rPr>
              <w:t>candidate</w:t>
            </w:r>
            <w:proofErr w:type="spellEnd"/>
            <w:r w:rsidRPr="008A0652">
              <w:rPr>
                <w:spacing w:val="24"/>
                <w:sz w:val="17"/>
              </w:rPr>
              <w:t>:</w:t>
            </w:r>
            <w:r>
              <w:rPr>
                <w:spacing w:val="24"/>
                <w:sz w:val="17"/>
              </w:rPr>
              <w:t xml:space="preserve"> </w:t>
            </w:r>
            <w:proofErr w:type="spellStart"/>
            <w:r>
              <w:rPr>
                <w:spacing w:val="24"/>
                <w:sz w:val="17"/>
              </w:rPr>
              <w:t>Nikke</w:t>
            </w:r>
            <w:proofErr w:type="spellEnd"/>
            <w:r>
              <w:rPr>
                <w:spacing w:val="24"/>
                <w:sz w:val="17"/>
              </w:rPr>
              <w:t xml:space="preserve"> </w:t>
            </w:r>
            <w:proofErr w:type="spellStart"/>
            <w:r>
              <w:rPr>
                <w:spacing w:val="24"/>
                <w:sz w:val="17"/>
              </w:rPr>
              <w:t>Curvers</w:t>
            </w:r>
            <w:proofErr w:type="spellEnd"/>
          </w:p>
          <w:p w14:paraId="0FD02C15" w14:textId="77777777" w:rsidR="005D307A" w:rsidRPr="008A0652" w:rsidRDefault="005D307A" w:rsidP="000F08C2">
            <w:pPr>
              <w:tabs>
                <w:tab w:val="left" w:pos="4140"/>
              </w:tabs>
              <w:spacing w:line="360" w:lineRule="exact"/>
              <w:ind w:right="-1768"/>
              <w:rPr>
                <w:spacing w:val="24"/>
                <w:sz w:val="17"/>
              </w:rPr>
            </w:pPr>
          </w:p>
        </w:tc>
        <w:tc>
          <w:tcPr>
            <w:tcW w:w="3185" w:type="dxa"/>
            <w:vMerge/>
          </w:tcPr>
          <w:p w14:paraId="4037DBB3" w14:textId="77777777" w:rsidR="005D307A" w:rsidRPr="008A0652" w:rsidRDefault="005D307A" w:rsidP="000F08C2">
            <w:pPr>
              <w:tabs>
                <w:tab w:val="left" w:pos="4140"/>
              </w:tabs>
              <w:spacing w:line="360" w:lineRule="exact"/>
              <w:ind w:right="-1768"/>
              <w:rPr>
                <w:spacing w:val="24"/>
                <w:sz w:val="17"/>
              </w:rPr>
            </w:pPr>
          </w:p>
        </w:tc>
      </w:tr>
      <w:tr w:rsidR="005D307A" w:rsidRPr="005D307A" w14:paraId="04D12F37" w14:textId="77777777" w:rsidTr="000F08C2">
        <w:tc>
          <w:tcPr>
            <w:tcW w:w="9554" w:type="dxa"/>
            <w:gridSpan w:val="3"/>
          </w:tcPr>
          <w:p w14:paraId="71CFE908" w14:textId="2C4AB485" w:rsidR="00A668BF" w:rsidRDefault="005D307A" w:rsidP="000F08C2">
            <w:pPr>
              <w:tabs>
                <w:tab w:val="left" w:pos="4140"/>
              </w:tabs>
              <w:spacing w:line="360" w:lineRule="exact"/>
              <w:ind w:right="-1768"/>
              <w:rPr>
                <w:spacing w:val="24"/>
                <w:sz w:val="17"/>
                <w:lang w:val="en-US"/>
              </w:rPr>
            </w:pPr>
            <w:proofErr w:type="spellStart"/>
            <w:r w:rsidRPr="00516E99">
              <w:rPr>
                <w:spacing w:val="24"/>
                <w:sz w:val="17"/>
                <w:lang w:val="en-US"/>
              </w:rPr>
              <w:t>Tekst</w:t>
            </w:r>
            <w:proofErr w:type="spellEnd"/>
          </w:p>
          <w:p w14:paraId="3CFA684A" w14:textId="54774B61" w:rsidR="00A668BF" w:rsidRPr="00516E99" w:rsidRDefault="00A668BF" w:rsidP="000F08C2">
            <w:pPr>
              <w:tabs>
                <w:tab w:val="left" w:pos="4140"/>
              </w:tabs>
              <w:spacing w:line="360" w:lineRule="exact"/>
              <w:ind w:right="-1768"/>
              <w:rPr>
                <w:spacing w:val="24"/>
                <w:sz w:val="17"/>
                <w:lang w:val="en-US"/>
              </w:rPr>
            </w:pPr>
            <w:r w:rsidRPr="00A668BF">
              <w:rPr>
                <w:spacing w:val="24"/>
                <w:sz w:val="17"/>
                <w:lang w:val="en-US"/>
              </w:rPr>
              <w:t xml:space="preserve">Hey! My name is Nikki and I am a </w:t>
            </w:r>
            <w:proofErr w:type="gramStart"/>
            <w:r w:rsidRPr="00A668BF">
              <w:rPr>
                <w:spacing w:val="24"/>
                <w:sz w:val="17"/>
                <w:lang w:val="en-US"/>
              </w:rPr>
              <w:t>second year</w:t>
            </w:r>
            <w:proofErr w:type="gramEnd"/>
            <w:r w:rsidRPr="00A668BF">
              <w:rPr>
                <w:spacing w:val="24"/>
                <w:sz w:val="17"/>
                <w:lang w:val="en-US"/>
              </w:rPr>
              <w:t xml:space="preserve"> communication and information sciences student. I am from a small village in ‘The narrowest part of Limburg’. This year I am number 7 on the list of Student Party SAM. If I secure a place on the university council, I will mainly focus on creating a sustainable university that meets student needs. Our student days are already experiencing a tough period, especially during the corona crisis, but I want to do everything I can together with SAM to ensure this goes as smoothly as possible. To be able to represent you in the university council, I first need your vote on April 12, 13 or 14 during the elections. Can I count on your vote?</w:t>
            </w:r>
          </w:p>
          <w:p w14:paraId="413E0EF9" w14:textId="77777777" w:rsidR="005D307A" w:rsidRPr="005D307A" w:rsidRDefault="005D307A" w:rsidP="000F08C2">
            <w:pPr>
              <w:rPr>
                <w:spacing w:val="24"/>
                <w:sz w:val="17"/>
                <w:lang w:val="en-GB"/>
              </w:rPr>
            </w:pPr>
          </w:p>
        </w:tc>
      </w:tr>
    </w:tbl>
    <w:p w14:paraId="5895D579" w14:textId="77777777" w:rsidR="005D307A" w:rsidRDefault="005D307A" w:rsidP="005A7805">
      <w:pPr>
        <w:pBdr>
          <w:bottom w:val="single" w:sz="6" w:space="1" w:color="auto"/>
        </w:pBdr>
        <w:tabs>
          <w:tab w:val="left" w:pos="4140"/>
        </w:tabs>
        <w:spacing w:line="360" w:lineRule="exact"/>
        <w:ind w:right="-1768"/>
        <w:rPr>
          <w:spacing w:val="24"/>
          <w:sz w:val="17"/>
        </w:rPr>
      </w:pPr>
    </w:p>
    <w:p w14:paraId="072B6EDC" w14:textId="77777777" w:rsidR="005D307A" w:rsidRDefault="005D307A" w:rsidP="005D307A">
      <w:pPr>
        <w:tabs>
          <w:tab w:val="left" w:pos="4140"/>
        </w:tabs>
        <w:spacing w:line="360" w:lineRule="exact"/>
        <w:ind w:right="-876" w:hanging="1418"/>
        <w:jc w:val="center"/>
        <w:rPr>
          <w:bCs/>
          <w:smallCaps/>
          <w:spacing w:val="22"/>
          <w:sz w:val="17"/>
        </w:rPr>
      </w:pPr>
    </w:p>
    <w:p w14:paraId="2848909E" w14:textId="77777777" w:rsidR="005D307A" w:rsidRDefault="005D307A" w:rsidP="005D307A">
      <w:pPr>
        <w:tabs>
          <w:tab w:val="left" w:pos="4140"/>
        </w:tabs>
        <w:spacing w:line="360" w:lineRule="exact"/>
        <w:ind w:right="-876" w:hanging="1418"/>
        <w:jc w:val="center"/>
        <w:rPr>
          <w:bCs/>
          <w:smallCaps/>
          <w:spacing w:val="22"/>
          <w:sz w:val="17"/>
        </w:rPr>
      </w:pPr>
    </w:p>
    <w:p w14:paraId="02E0B4B3" w14:textId="77777777" w:rsidR="005D307A" w:rsidRDefault="005D307A" w:rsidP="005D307A">
      <w:pPr>
        <w:tabs>
          <w:tab w:val="left" w:pos="4140"/>
        </w:tabs>
        <w:spacing w:line="360" w:lineRule="exact"/>
        <w:ind w:right="-1768"/>
        <w:rPr>
          <w:spacing w:val="24"/>
          <w:sz w:val="17"/>
        </w:rPr>
      </w:pPr>
      <w:r>
        <w:rPr>
          <w:spacing w:val="24"/>
          <w:sz w:val="17"/>
        </w:rPr>
        <w:t>Nederlands (English below)</w:t>
      </w:r>
    </w:p>
    <w:tbl>
      <w:tblPr>
        <w:tblStyle w:val="TableGrid"/>
        <w:tblW w:w="11057" w:type="dxa"/>
        <w:tblInd w:w="-572" w:type="dxa"/>
        <w:tblLook w:val="04A0" w:firstRow="1" w:lastRow="0" w:firstColumn="1" w:lastColumn="0" w:noHBand="0" w:noVBand="1"/>
      </w:tblPr>
      <w:tblGrid>
        <w:gridCol w:w="3756"/>
        <w:gridCol w:w="3185"/>
        <w:gridCol w:w="4116"/>
      </w:tblGrid>
      <w:tr w:rsidR="005D307A" w14:paraId="7C89821B" w14:textId="77777777" w:rsidTr="000F08C2">
        <w:tc>
          <w:tcPr>
            <w:tcW w:w="3756" w:type="dxa"/>
            <w:vMerge w:val="restart"/>
          </w:tcPr>
          <w:p w14:paraId="0180EC75" w14:textId="37F9C664" w:rsidR="005D307A" w:rsidRDefault="005D307A" w:rsidP="000F08C2">
            <w:pPr>
              <w:tabs>
                <w:tab w:val="left" w:pos="4140"/>
              </w:tabs>
              <w:spacing w:line="360" w:lineRule="exact"/>
              <w:ind w:right="-1768"/>
              <w:rPr>
                <w:spacing w:val="24"/>
                <w:sz w:val="17"/>
              </w:rPr>
            </w:pPr>
            <w:r>
              <w:rPr>
                <w:spacing w:val="24"/>
                <w:sz w:val="17"/>
              </w:rPr>
              <w:t>Foto kandidaat</w:t>
            </w:r>
          </w:p>
          <w:p w14:paraId="043CC4C5" w14:textId="2A557643" w:rsidR="002B7CF5" w:rsidRDefault="002B7CF5" w:rsidP="000F08C2">
            <w:pPr>
              <w:tabs>
                <w:tab w:val="left" w:pos="4140"/>
              </w:tabs>
              <w:spacing w:line="360" w:lineRule="exact"/>
              <w:ind w:right="-1768"/>
              <w:rPr>
                <w:spacing w:val="24"/>
                <w:sz w:val="17"/>
              </w:rPr>
            </w:pPr>
          </w:p>
          <w:p w14:paraId="2BA6A0C3" w14:textId="32722A10" w:rsidR="002B7CF5" w:rsidRDefault="002B7CF5" w:rsidP="000F08C2">
            <w:pPr>
              <w:tabs>
                <w:tab w:val="left" w:pos="4140"/>
              </w:tabs>
              <w:spacing w:line="360" w:lineRule="exact"/>
              <w:ind w:right="-1768"/>
              <w:rPr>
                <w:spacing w:val="24"/>
                <w:sz w:val="17"/>
              </w:rPr>
            </w:pPr>
          </w:p>
          <w:p w14:paraId="60C47DC1" w14:textId="6D193C10" w:rsidR="002B7CF5" w:rsidRDefault="002B7CF5" w:rsidP="000F08C2">
            <w:pPr>
              <w:tabs>
                <w:tab w:val="left" w:pos="4140"/>
              </w:tabs>
              <w:spacing w:line="360" w:lineRule="exact"/>
              <w:ind w:right="-1768"/>
              <w:rPr>
                <w:spacing w:val="24"/>
                <w:sz w:val="17"/>
              </w:rPr>
            </w:pPr>
          </w:p>
          <w:p w14:paraId="7C2221AD" w14:textId="4472F165" w:rsidR="002B7CF5" w:rsidRDefault="002B7CF5" w:rsidP="000F08C2">
            <w:pPr>
              <w:tabs>
                <w:tab w:val="left" w:pos="4140"/>
              </w:tabs>
              <w:spacing w:line="360" w:lineRule="exact"/>
              <w:ind w:right="-1768"/>
              <w:rPr>
                <w:spacing w:val="24"/>
                <w:sz w:val="17"/>
              </w:rPr>
            </w:pPr>
          </w:p>
          <w:p w14:paraId="08A379CD" w14:textId="0284533E" w:rsidR="002B7CF5" w:rsidRDefault="002B7CF5" w:rsidP="000F08C2">
            <w:pPr>
              <w:tabs>
                <w:tab w:val="left" w:pos="4140"/>
              </w:tabs>
              <w:spacing w:line="360" w:lineRule="exact"/>
              <w:ind w:right="-1768"/>
              <w:rPr>
                <w:spacing w:val="24"/>
                <w:sz w:val="17"/>
              </w:rPr>
            </w:pPr>
          </w:p>
          <w:p w14:paraId="297A139E" w14:textId="3CC5E92C" w:rsidR="002B7CF5" w:rsidRDefault="002B7CF5" w:rsidP="000F08C2">
            <w:pPr>
              <w:tabs>
                <w:tab w:val="left" w:pos="4140"/>
              </w:tabs>
              <w:spacing w:line="360" w:lineRule="exact"/>
              <w:ind w:right="-1768"/>
              <w:rPr>
                <w:spacing w:val="24"/>
                <w:sz w:val="17"/>
              </w:rPr>
            </w:pPr>
          </w:p>
          <w:p w14:paraId="0F8F03DF" w14:textId="7C942F0A" w:rsidR="002B7CF5" w:rsidRDefault="002B7CF5" w:rsidP="000F08C2">
            <w:pPr>
              <w:tabs>
                <w:tab w:val="left" w:pos="4140"/>
              </w:tabs>
              <w:spacing w:line="360" w:lineRule="exact"/>
              <w:ind w:right="-1768"/>
              <w:rPr>
                <w:spacing w:val="24"/>
                <w:sz w:val="17"/>
              </w:rPr>
            </w:pPr>
          </w:p>
          <w:p w14:paraId="5BDD9934" w14:textId="5F4B426B" w:rsidR="002B7CF5" w:rsidRDefault="002B7CF5" w:rsidP="000F08C2">
            <w:pPr>
              <w:tabs>
                <w:tab w:val="left" w:pos="4140"/>
              </w:tabs>
              <w:spacing w:line="360" w:lineRule="exact"/>
              <w:ind w:right="-1768"/>
              <w:rPr>
                <w:spacing w:val="24"/>
                <w:sz w:val="17"/>
              </w:rPr>
            </w:pPr>
          </w:p>
          <w:p w14:paraId="653FFD9A" w14:textId="62F0EB03" w:rsidR="002B7CF5" w:rsidRDefault="002B7CF5" w:rsidP="000F08C2">
            <w:pPr>
              <w:tabs>
                <w:tab w:val="left" w:pos="4140"/>
              </w:tabs>
              <w:spacing w:line="360" w:lineRule="exact"/>
              <w:ind w:right="-1768"/>
              <w:rPr>
                <w:spacing w:val="24"/>
                <w:sz w:val="17"/>
              </w:rPr>
            </w:pPr>
          </w:p>
          <w:p w14:paraId="4F74CBC6" w14:textId="4EBA442B" w:rsidR="002B7CF5" w:rsidRDefault="002B7CF5" w:rsidP="000F08C2">
            <w:pPr>
              <w:tabs>
                <w:tab w:val="left" w:pos="4140"/>
              </w:tabs>
              <w:spacing w:line="360" w:lineRule="exact"/>
              <w:ind w:right="-1768"/>
              <w:rPr>
                <w:spacing w:val="24"/>
                <w:sz w:val="17"/>
              </w:rPr>
            </w:pPr>
          </w:p>
          <w:p w14:paraId="5AD60C46" w14:textId="60A1AD6C" w:rsidR="002B7CF5" w:rsidRDefault="002B7CF5" w:rsidP="000F08C2">
            <w:pPr>
              <w:tabs>
                <w:tab w:val="left" w:pos="4140"/>
              </w:tabs>
              <w:spacing w:line="360" w:lineRule="exact"/>
              <w:ind w:right="-1768"/>
              <w:rPr>
                <w:spacing w:val="24"/>
                <w:sz w:val="17"/>
              </w:rPr>
            </w:pPr>
          </w:p>
          <w:p w14:paraId="3586F9D4" w14:textId="162AFB95" w:rsidR="002B7CF5" w:rsidRDefault="002B7CF5" w:rsidP="000F08C2">
            <w:pPr>
              <w:tabs>
                <w:tab w:val="left" w:pos="4140"/>
              </w:tabs>
              <w:spacing w:line="360" w:lineRule="exact"/>
              <w:ind w:right="-1768"/>
              <w:rPr>
                <w:spacing w:val="24"/>
                <w:sz w:val="17"/>
              </w:rPr>
            </w:pPr>
          </w:p>
          <w:p w14:paraId="0A023423" w14:textId="1196CE40" w:rsidR="002B7CF5" w:rsidRDefault="002B7CF5" w:rsidP="000F08C2">
            <w:pPr>
              <w:tabs>
                <w:tab w:val="left" w:pos="4140"/>
              </w:tabs>
              <w:spacing w:line="360" w:lineRule="exact"/>
              <w:ind w:right="-1768"/>
              <w:rPr>
                <w:spacing w:val="24"/>
                <w:sz w:val="17"/>
              </w:rPr>
            </w:pPr>
          </w:p>
          <w:p w14:paraId="6173352E" w14:textId="1BCC0DF0" w:rsidR="002B7CF5" w:rsidRDefault="002B7CF5" w:rsidP="000F08C2">
            <w:pPr>
              <w:tabs>
                <w:tab w:val="left" w:pos="4140"/>
              </w:tabs>
              <w:spacing w:line="360" w:lineRule="exact"/>
              <w:ind w:right="-1768"/>
              <w:rPr>
                <w:spacing w:val="24"/>
                <w:sz w:val="17"/>
              </w:rPr>
            </w:pPr>
          </w:p>
          <w:p w14:paraId="7E3F7D0F" w14:textId="64ADB696" w:rsidR="002B7CF5" w:rsidRDefault="002B7CF5" w:rsidP="000F08C2">
            <w:pPr>
              <w:tabs>
                <w:tab w:val="left" w:pos="4140"/>
              </w:tabs>
              <w:spacing w:line="360" w:lineRule="exact"/>
              <w:ind w:right="-1768"/>
              <w:rPr>
                <w:spacing w:val="24"/>
                <w:sz w:val="17"/>
              </w:rPr>
            </w:pPr>
          </w:p>
          <w:p w14:paraId="7742885B" w14:textId="4E761287" w:rsidR="002B7CF5" w:rsidRDefault="002B7CF5" w:rsidP="000F08C2">
            <w:pPr>
              <w:tabs>
                <w:tab w:val="left" w:pos="4140"/>
              </w:tabs>
              <w:spacing w:line="360" w:lineRule="exact"/>
              <w:ind w:right="-1768"/>
              <w:rPr>
                <w:spacing w:val="24"/>
                <w:sz w:val="17"/>
              </w:rPr>
            </w:pPr>
          </w:p>
          <w:p w14:paraId="22B1AE78" w14:textId="77777777" w:rsidR="002B7CF5" w:rsidRDefault="002B7CF5" w:rsidP="000F08C2">
            <w:pPr>
              <w:tabs>
                <w:tab w:val="left" w:pos="4140"/>
              </w:tabs>
              <w:spacing w:line="360" w:lineRule="exact"/>
              <w:ind w:right="-1768"/>
              <w:rPr>
                <w:spacing w:val="24"/>
                <w:sz w:val="17"/>
              </w:rPr>
            </w:pPr>
          </w:p>
          <w:p w14:paraId="3F3CBA3E" w14:textId="17C1BDDC" w:rsidR="002B7CF5" w:rsidRDefault="002B7CF5" w:rsidP="000F08C2">
            <w:pPr>
              <w:tabs>
                <w:tab w:val="left" w:pos="4140"/>
              </w:tabs>
              <w:spacing w:line="360" w:lineRule="exact"/>
              <w:ind w:right="-1768"/>
              <w:rPr>
                <w:spacing w:val="24"/>
                <w:sz w:val="17"/>
              </w:rPr>
            </w:pPr>
          </w:p>
          <w:p w14:paraId="7E9D5285" w14:textId="17E4C7C5" w:rsidR="002B7CF5" w:rsidRDefault="002B7CF5" w:rsidP="000F08C2">
            <w:pPr>
              <w:tabs>
                <w:tab w:val="left" w:pos="4140"/>
              </w:tabs>
              <w:spacing w:line="360" w:lineRule="exact"/>
              <w:ind w:right="-1768"/>
              <w:rPr>
                <w:spacing w:val="24"/>
                <w:sz w:val="17"/>
              </w:rPr>
            </w:pPr>
            <w:r>
              <w:rPr>
                <w:noProof/>
                <w:spacing w:val="24"/>
                <w:sz w:val="17"/>
              </w:rPr>
              <w:drawing>
                <wp:inline distT="0" distB="0" distL="0" distR="0" wp14:anchorId="3ED09C78" wp14:editId="497586EC">
                  <wp:extent cx="2004907" cy="230174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Oscar staa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3809" cy="2311964"/>
                          </a:xfrm>
                          <a:prstGeom prst="rect">
                            <a:avLst/>
                          </a:prstGeom>
                        </pic:spPr>
                      </pic:pic>
                    </a:graphicData>
                  </a:graphic>
                </wp:inline>
              </w:drawing>
            </w:r>
          </w:p>
          <w:p w14:paraId="49FBE52D" w14:textId="77777777" w:rsidR="005D307A" w:rsidRDefault="005D307A" w:rsidP="000F08C2">
            <w:pPr>
              <w:tabs>
                <w:tab w:val="left" w:pos="4140"/>
              </w:tabs>
              <w:spacing w:line="360" w:lineRule="exact"/>
              <w:ind w:right="-1768"/>
              <w:rPr>
                <w:spacing w:val="24"/>
                <w:sz w:val="17"/>
              </w:rPr>
            </w:pPr>
          </w:p>
        </w:tc>
        <w:tc>
          <w:tcPr>
            <w:tcW w:w="3185" w:type="dxa"/>
          </w:tcPr>
          <w:p w14:paraId="5F93C150" w14:textId="77777777" w:rsidR="005D307A" w:rsidRDefault="005D307A" w:rsidP="000F08C2">
            <w:pPr>
              <w:tabs>
                <w:tab w:val="left" w:pos="4140"/>
              </w:tabs>
              <w:spacing w:line="360" w:lineRule="exact"/>
              <w:ind w:right="-1768"/>
              <w:rPr>
                <w:spacing w:val="24"/>
                <w:sz w:val="17"/>
              </w:rPr>
            </w:pPr>
            <w:r>
              <w:rPr>
                <w:spacing w:val="24"/>
                <w:sz w:val="17"/>
              </w:rPr>
              <w:lastRenderedPageBreak/>
              <w:t>Fractie: Fractie SAM</w:t>
            </w:r>
          </w:p>
          <w:p w14:paraId="426BFC38" w14:textId="77777777" w:rsidR="005D307A" w:rsidRDefault="005D307A" w:rsidP="000F08C2">
            <w:pPr>
              <w:tabs>
                <w:tab w:val="left" w:pos="4140"/>
              </w:tabs>
              <w:spacing w:line="360" w:lineRule="exact"/>
              <w:ind w:right="-1768"/>
              <w:rPr>
                <w:spacing w:val="24"/>
                <w:sz w:val="17"/>
              </w:rPr>
            </w:pPr>
          </w:p>
        </w:tc>
        <w:tc>
          <w:tcPr>
            <w:tcW w:w="4116" w:type="dxa"/>
            <w:vMerge w:val="restart"/>
          </w:tcPr>
          <w:p w14:paraId="43B7C83C" w14:textId="198B77A2" w:rsidR="005D307A" w:rsidRDefault="005D307A" w:rsidP="000F08C2">
            <w:pPr>
              <w:tabs>
                <w:tab w:val="left" w:pos="4140"/>
              </w:tabs>
              <w:spacing w:line="360" w:lineRule="exact"/>
              <w:ind w:right="-1768"/>
              <w:rPr>
                <w:spacing w:val="24"/>
                <w:sz w:val="17"/>
              </w:rPr>
            </w:pPr>
            <w:r>
              <w:rPr>
                <w:spacing w:val="24"/>
                <w:sz w:val="17"/>
              </w:rPr>
              <w:t>Positie op lijst: 8</w:t>
            </w:r>
          </w:p>
        </w:tc>
      </w:tr>
      <w:tr w:rsidR="005D307A" w14:paraId="1EA7C319" w14:textId="77777777" w:rsidTr="000F08C2">
        <w:tc>
          <w:tcPr>
            <w:tcW w:w="3756" w:type="dxa"/>
            <w:vMerge/>
          </w:tcPr>
          <w:p w14:paraId="42513D9E" w14:textId="77777777" w:rsidR="005D307A" w:rsidRDefault="005D307A" w:rsidP="000F08C2">
            <w:pPr>
              <w:tabs>
                <w:tab w:val="left" w:pos="4140"/>
              </w:tabs>
              <w:spacing w:line="360" w:lineRule="exact"/>
              <w:ind w:right="-1768"/>
              <w:rPr>
                <w:spacing w:val="24"/>
                <w:sz w:val="17"/>
              </w:rPr>
            </w:pPr>
          </w:p>
        </w:tc>
        <w:tc>
          <w:tcPr>
            <w:tcW w:w="3185" w:type="dxa"/>
          </w:tcPr>
          <w:p w14:paraId="41B5C152" w14:textId="78FE7300" w:rsidR="005D307A" w:rsidRDefault="005D307A" w:rsidP="000F08C2">
            <w:pPr>
              <w:tabs>
                <w:tab w:val="left" w:pos="4140"/>
              </w:tabs>
              <w:spacing w:line="360" w:lineRule="exact"/>
              <w:ind w:right="-1768"/>
              <w:rPr>
                <w:spacing w:val="24"/>
                <w:sz w:val="17"/>
              </w:rPr>
            </w:pPr>
            <w:r>
              <w:rPr>
                <w:spacing w:val="24"/>
                <w:sz w:val="17"/>
              </w:rPr>
              <w:t xml:space="preserve">Naam kandidaat: Oscar van </w:t>
            </w:r>
          </w:p>
          <w:p w14:paraId="548EBE36" w14:textId="63724F13" w:rsidR="005D307A" w:rsidRDefault="005D307A" w:rsidP="000F08C2">
            <w:pPr>
              <w:tabs>
                <w:tab w:val="left" w:pos="4140"/>
              </w:tabs>
              <w:spacing w:line="360" w:lineRule="exact"/>
              <w:ind w:right="-1768"/>
              <w:rPr>
                <w:spacing w:val="24"/>
                <w:sz w:val="17"/>
              </w:rPr>
            </w:pPr>
            <w:r>
              <w:rPr>
                <w:spacing w:val="24"/>
                <w:sz w:val="17"/>
              </w:rPr>
              <w:t>Raak</w:t>
            </w:r>
          </w:p>
          <w:p w14:paraId="74C64858" w14:textId="77777777" w:rsidR="005D307A" w:rsidRDefault="005D307A" w:rsidP="000F08C2">
            <w:pPr>
              <w:tabs>
                <w:tab w:val="left" w:pos="4140"/>
              </w:tabs>
              <w:spacing w:line="360" w:lineRule="exact"/>
              <w:ind w:right="-1768"/>
              <w:rPr>
                <w:spacing w:val="24"/>
                <w:sz w:val="17"/>
              </w:rPr>
            </w:pPr>
          </w:p>
        </w:tc>
        <w:tc>
          <w:tcPr>
            <w:tcW w:w="4116" w:type="dxa"/>
            <w:vMerge/>
          </w:tcPr>
          <w:p w14:paraId="75D244D6" w14:textId="77777777" w:rsidR="005D307A" w:rsidRDefault="005D307A" w:rsidP="000F08C2">
            <w:pPr>
              <w:tabs>
                <w:tab w:val="left" w:pos="4140"/>
              </w:tabs>
              <w:spacing w:line="360" w:lineRule="exact"/>
              <w:ind w:right="-1768"/>
              <w:rPr>
                <w:spacing w:val="24"/>
                <w:sz w:val="17"/>
              </w:rPr>
            </w:pPr>
          </w:p>
        </w:tc>
      </w:tr>
      <w:tr w:rsidR="005D307A" w14:paraId="7181AB82" w14:textId="77777777" w:rsidTr="000F08C2">
        <w:tc>
          <w:tcPr>
            <w:tcW w:w="11057" w:type="dxa"/>
            <w:gridSpan w:val="3"/>
          </w:tcPr>
          <w:p w14:paraId="24F46B94" w14:textId="77777777" w:rsidR="005D307A" w:rsidRDefault="005D307A" w:rsidP="000F08C2">
            <w:pPr>
              <w:tabs>
                <w:tab w:val="left" w:pos="4140"/>
              </w:tabs>
              <w:spacing w:line="360" w:lineRule="exact"/>
              <w:ind w:right="-1768"/>
              <w:rPr>
                <w:spacing w:val="24"/>
                <w:sz w:val="17"/>
              </w:rPr>
            </w:pPr>
            <w:r>
              <w:rPr>
                <w:spacing w:val="24"/>
                <w:sz w:val="17"/>
              </w:rPr>
              <w:t>Introductietekst</w:t>
            </w:r>
          </w:p>
          <w:p w14:paraId="6246A4E4" w14:textId="77777777" w:rsidR="00A668BF" w:rsidRPr="00A668BF" w:rsidRDefault="00A668BF" w:rsidP="00A668BF">
            <w:pPr>
              <w:tabs>
                <w:tab w:val="left" w:pos="4140"/>
              </w:tabs>
              <w:spacing w:line="360" w:lineRule="exact"/>
              <w:ind w:right="-1768"/>
              <w:rPr>
                <w:spacing w:val="24"/>
                <w:sz w:val="17"/>
              </w:rPr>
            </w:pPr>
            <w:r w:rsidRPr="00A668BF">
              <w:rPr>
                <w:spacing w:val="24"/>
                <w:sz w:val="17"/>
              </w:rPr>
              <w:t xml:space="preserve">Hey! Mijn naam is Oscar van Raak, ik ben student Rechtsgeleerdheid aan de Universiteit van Tilburg, waar ik nu in mijn derde jaar zit. Daarvoor heb ik een jaar bestuurskunde gestudeerd, </w:t>
            </w:r>
            <w:proofErr w:type="spellStart"/>
            <w:r w:rsidRPr="00A668BF">
              <w:rPr>
                <w:spacing w:val="24"/>
                <w:sz w:val="17"/>
              </w:rPr>
              <w:t>waarme</w:t>
            </w:r>
            <w:proofErr w:type="spellEnd"/>
            <w:r w:rsidRPr="00A668BF">
              <w:rPr>
                <w:spacing w:val="24"/>
                <w:sz w:val="17"/>
              </w:rPr>
              <w:t xml:space="preserve"> ik redelijk bekend ben op Tilburg </w:t>
            </w:r>
            <w:proofErr w:type="spellStart"/>
            <w:r w:rsidRPr="00A668BF">
              <w:rPr>
                <w:spacing w:val="24"/>
                <w:sz w:val="17"/>
              </w:rPr>
              <w:t>Law</w:t>
            </w:r>
            <w:proofErr w:type="spellEnd"/>
            <w:r w:rsidRPr="00A668BF">
              <w:rPr>
                <w:spacing w:val="24"/>
                <w:sz w:val="17"/>
              </w:rPr>
              <w:t xml:space="preserve"> School (TLS).  Sinds het begin van mijn studie ben ik actief bij Magister JFT, de studievereniging van de rechtenfaculteit. </w:t>
            </w:r>
          </w:p>
          <w:p w14:paraId="4B30A40E" w14:textId="77777777" w:rsidR="00A668BF" w:rsidRPr="00A668BF" w:rsidRDefault="00A668BF" w:rsidP="00A668BF">
            <w:pPr>
              <w:tabs>
                <w:tab w:val="left" w:pos="4140"/>
              </w:tabs>
              <w:spacing w:line="360" w:lineRule="exact"/>
              <w:ind w:right="-1768"/>
              <w:rPr>
                <w:spacing w:val="24"/>
                <w:sz w:val="17"/>
              </w:rPr>
            </w:pPr>
          </w:p>
          <w:p w14:paraId="24129623" w14:textId="77777777" w:rsidR="00A668BF" w:rsidRPr="00A668BF" w:rsidRDefault="00A668BF" w:rsidP="00A668BF">
            <w:pPr>
              <w:tabs>
                <w:tab w:val="left" w:pos="4140"/>
              </w:tabs>
              <w:spacing w:line="360" w:lineRule="exact"/>
              <w:ind w:right="-1768"/>
              <w:rPr>
                <w:spacing w:val="24"/>
                <w:sz w:val="17"/>
              </w:rPr>
            </w:pPr>
            <w:r w:rsidRPr="00A668BF">
              <w:rPr>
                <w:spacing w:val="24"/>
                <w:sz w:val="17"/>
              </w:rPr>
              <w:t xml:space="preserve">Mijn missie is strijden voor meer </w:t>
            </w:r>
            <w:proofErr w:type="spellStart"/>
            <w:r w:rsidRPr="00A668BF">
              <w:rPr>
                <w:spacing w:val="24"/>
                <w:sz w:val="17"/>
              </w:rPr>
              <w:t>inclusiviteit</w:t>
            </w:r>
            <w:proofErr w:type="spellEnd"/>
            <w:r w:rsidRPr="00A668BF">
              <w:rPr>
                <w:spacing w:val="24"/>
                <w:sz w:val="17"/>
              </w:rPr>
              <w:t xml:space="preserve"> en duurzaamheid op onze Tilburgse universiteit. Door corona hebben veel studenten niet de kans gehad om het universiteitsleven ten volste te beleven, en hebben ze vaak minder contacten opgedaan dan normaal. Dan is het makkelijker om buiten de boot te vallen dan we misschien denken, wat een bijzonder zorgelijke ontwikkeling is.</w:t>
            </w:r>
          </w:p>
          <w:p w14:paraId="78168983" w14:textId="77777777" w:rsidR="00A668BF" w:rsidRPr="00A668BF" w:rsidRDefault="00A668BF" w:rsidP="00A668BF">
            <w:pPr>
              <w:tabs>
                <w:tab w:val="left" w:pos="4140"/>
              </w:tabs>
              <w:spacing w:line="360" w:lineRule="exact"/>
              <w:ind w:right="-1768"/>
              <w:rPr>
                <w:spacing w:val="24"/>
                <w:sz w:val="17"/>
              </w:rPr>
            </w:pPr>
          </w:p>
          <w:p w14:paraId="4FCFC9E8" w14:textId="13A66DC3" w:rsidR="005D307A" w:rsidRDefault="00A668BF" w:rsidP="00A668BF">
            <w:pPr>
              <w:tabs>
                <w:tab w:val="left" w:pos="4140"/>
              </w:tabs>
              <w:spacing w:line="360" w:lineRule="exact"/>
              <w:ind w:right="-1768"/>
              <w:rPr>
                <w:spacing w:val="24"/>
                <w:sz w:val="17"/>
              </w:rPr>
            </w:pPr>
            <w:r w:rsidRPr="00A668BF">
              <w:rPr>
                <w:spacing w:val="24"/>
                <w:sz w:val="17"/>
              </w:rPr>
              <w:t xml:space="preserve">Nu, meer dan ooit, is het belangrijk om oog te bieden voor élke student, ongeacht hoe actief ze zijn en ongeacht hoe vaak ze op de campus te vinden zijn. Het is voor fractie SAM en voor mij niet een student zijn afkomst, maar onze gezamenlijke toekomst die </w:t>
            </w:r>
            <w:proofErr w:type="gramStart"/>
            <w:r w:rsidRPr="00A668BF">
              <w:rPr>
                <w:spacing w:val="24"/>
                <w:sz w:val="17"/>
              </w:rPr>
              <w:t>er toe</w:t>
            </w:r>
            <w:proofErr w:type="gramEnd"/>
            <w:r w:rsidRPr="00A668BF">
              <w:rPr>
                <w:spacing w:val="24"/>
                <w:sz w:val="17"/>
              </w:rPr>
              <w:t xml:space="preserve"> doet.</w:t>
            </w:r>
          </w:p>
        </w:tc>
      </w:tr>
    </w:tbl>
    <w:p w14:paraId="169D9F74" w14:textId="77777777" w:rsidR="005D307A" w:rsidRDefault="005D307A" w:rsidP="005D307A">
      <w:pPr>
        <w:tabs>
          <w:tab w:val="left" w:pos="4140"/>
        </w:tabs>
        <w:spacing w:line="360" w:lineRule="exact"/>
        <w:ind w:right="-1768"/>
        <w:rPr>
          <w:spacing w:val="24"/>
          <w:sz w:val="17"/>
        </w:rPr>
      </w:pPr>
    </w:p>
    <w:p w14:paraId="37FAD71E" w14:textId="77777777" w:rsidR="005D307A" w:rsidRDefault="005D307A" w:rsidP="005D307A">
      <w:pPr>
        <w:spacing w:line="240" w:lineRule="auto"/>
        <w:rPr>
          <w:spacing w:val="24"/>
          <w:sz w:val="17"/>
        </w:rPr>
      </w:pPr>
    </w:p>
    <w:p w14:paraId="2D1B79A9" w14:textId="77777777" w:rsidR="005D307A" w:rsidRDefault="005D307A" w:rsidP="005D307A">
      <w:pPr>
        <w:tabs>
          <w:tab w:val="left" w:pos="4140"/>
        </w:tabs>
        <w:spacing w:line="360" w:lineRule="exact"/>
        <w:ind w:right="-1768"/>
        <w:rPr>
          <w:spacing w:val="24"/>
          <w:sz w:val="17"/>
        </w:rPr>
      </w:pPr>
      <w:r>
        <w:rPr>
          <w:spacing w:val="24"/>
          <w:sz w:val="17"/>
        </w:rPr>
        <w:t>English</w:t>
      </w:r>
    </w:p>
    <w:tbl>
      <w:tblPr>
        <w:tblStyle w:val="TableGrid"/>
        <w:tblW w:w="0" w:type="auto"/>
        <w:tblLook w:val="04A0" w:firstRow="1" w:lastRow="0" w:firstColumn="1" w:lastColumn="0" w:noHBand="0" w:noVBand="1"/>
      </w:tblPr>
      <w:tblGrid>
        <w:gridCol w:w="3184"/>
        <w:gridCol w:w="3185"/>
        <w:gridCol w:w="3185"/>
      </w:tblGrid>
      <w:tr w:rsidR="005D307A" w:rsidRPr="008A0652" w14:paraId="47C98CBC" w14:textId="77777777" w:rsidTr="000F08C2">
        <w:tc>
          <w:tcPr>
            <w:tcW w:w="3184" w:type="dxa"/>
            <w:vMerge w:val="restart"/>
          </w:tcPr>
          <w:p w14:paraId="1217011E" w14:textId="77777777" w:rsidR="005D307A" w:rsidRDefault="005D307A" w:rsidP="000F08C2">
            <w:pPr>
              <w:tabs>
                <w:tab w:val="left" w:pos="4140"/>
              </w:tabs>
              <w:spacing w:line="360" w:lineRule="exact"/>
              <w:ind w:right="-1768"/>
              <w:rPr>
                <w:spacing w:val="24"/>
                <w:sz w:val="17"/>
              </w:rPr>
            </w:pPr>
            <w:r>
              <w:rPr>
                <w:spacing w:val="24"/>
                <w:sz w:val="17"/>
              </w:rPr>
              <w:t>Picture</w:t>
            </w:r>
          </w:p>
          <w:p w14:paraId="1792A2A2" w14:textId="77777777" w:rsidR="005D307A" w:rsidRDefault="005D307A" w:rsidP="000F08C2">
            <w:pPr>
              <w:tabs>
                <w:tab w:val="left" w:pos="4140"/>
              </w:tabs>
              <w:spacing w:line="360" w:lineRule="exact"/>
              <w:ind w:right="-1768"/>
              <w:rPr>
                <w:spacing w:val="24"/>
                <w:sz w:val="17"/>
              </w:rPr>
            </w:pPr>
          </w:p>
        </w:tc>
        <w:tc>
          <w:tcPr>
            <w:tcW w:w="3185" w:type="dxa"/>
          </w:tcPr>
          <w:p w14:paraId="6F75E64F" w14:textId="77777777" w:rsidR="005D307A" w:rsidRPr="008A0652" w:rsidRDefault="005D307A" w:rsidP="000F08C2">
            <w:pPr>
              <w:tabs>
                <w:tab w:val="left" w:pos="4140"/>
              </w:tabs>
              <w:spacing w:line="360" w:lineRule="exact"/>
              <w:ind w:right="-1768"/>
              <w:rPr>
                <w:spacing w:val="24"/>
                <w:sz w:val="17"/>
              </w:rPr>
            </w:pPr>
            <w:r w:rsidRPr="008A0652">
              <w:rPr>
                <w:spacing w:val="24"/>
                <w:sz w:val="17"/>
              </w:rPr>
              <w:t>Party</w:t>
            </w:r>
            <w:r>
              <w:rPr>
                <w:spacing w:val="24"/>
                <w:sz w:val="17"/>
              </w:rPr>
              <w:t>: Student Party SAM</w:t>
            </w:r>
            <w:r w:rsidRPr="008A0652">
              <w:rPr>
                <w:spacing w:val="24"/>
                <w:sz w:val="17"/>
              </w:rPr>
              <w:br/>
            </w:r>
          </w:p>
        </w:tc>
        <w:tc>
          <w:tcPr>
            <w:tcW w:w="3185" w:type="dxa"/>
            <w:vMerge w:val="restart"/>
          </w:tcPr>
          <w:p w14:paraId="19114D27" w14:textId="32BFE921" w:rsidR="005D307A" w:rsidRPr="008A0652" w:rsidRDefault="005D307A" w:rsidP="000F08C2">
            <w:pPr>
              <w:tabs>
                <w:tab w:val="left" w:pos="4140"/>
              </w:tabs>
              <w:spacing w:line="360" w:lineRule="exact"/>
              <w:ind w:right="-1768"/>
              <w:rPr>
                <w:spacing w:val="24"/>
                <w:sz w:val="17"/>
              </w:rPr>
            </w:pPr>
            <w:proofErr w:type="spellStart"/>
            <w:r w:rsidRPr="008A0652">
              <w:rPr>
                <w:spacing w:val="24"/>
                <w:sz w:val="17"/>
              </w:rPr>
              <w:t>Position</w:t>
            </w:r>
            <w:proofErr w:type="spellEnd"/>
            <w:r w:rsidRPr="008A0652">
              <w:rPr>
                <w:spacing w:val="24"/>
                <w:sz w:val="17"/>
              </w:rPr>
              <w:t xml:space="preserve"> on list</w:t>
            </w:r>
            <w:r>
              <w:rPr>
                <w:spacing w:val="24"/>
                <w:sz w:val="17"/>
              </w:rPr>
              <w:t>: 8</w:t>
            </w:r>
          </w:p>
        </w:tc>
      </w:tr>
      <w:tr w:rsidR="005D307A" w:rsidRPr="008A0652" w14:paraId="689F27A7" w14:textId="77777777" w:rsidTr="000F08C2">
        <w:tc>
          <w:tcPr>
            <w:tcW w:w="3184" w:type="dxa"/>
            <w:vMerge/>
          </w:tcPr>
          <w:p w14:paraId="1A28F1A6" w14:textId="77777777" w:rsidR="005D307A" w:rsidRPr="008A0652" w:rsidRDefault="005D307A" w:rsidP="000F08C2">
            <w:pPr>
              <w:tabs>
                <w:tab w:val="left" w:pos="4140"/>
              </w:tabs>
              <w:spacing w:line="360" w:lineRule="exact"/>
              <w:ind w:right="-1768"/>
              <w:rPr>
                <w:spacing w:val="24"/>
                <w:sz w:val="17"/>
              </w:rPr>
            </w:pPr>
          </w:p>
        </w:tc>
        <w:tc>
          <w:tcPr>
            <w:tcW w:w="3185" w:type="dxa"/>
          </w:tcPr>
          <w:p w14:paraId="2FCB2F9E" w14:textId="5A1FB155" w:rsidR="005D307A" w:rsidRDefault="005D307A" w:rsidP="000F08C2">
            <w:pPr>
              <w:tabs>
                <w:tab w:val="left" w:pos="4140"/>
              </w:tabs>
              <w:spacing w:line="360" w:lineRule="exact"/>
              <w:ind w:right="-1768"/>
              <w:rPr>
                <w:spacing w:val="24"/>
                <w:sz w:val="17"/>
              </w:rPr>
            </w:pPr>
            <w:r w:rsidRPr="008A0652">
              <w:rPr>
                <w:spacing w:val="24"/>
                <w:sz w:val="17"/>
              </w:rPr>
              <w:t xml:space="preserve">Name </w:t>
            </w:r>
            <w:proofErr w:type="spellStart"/>
            <w:r w:rsidRPr="008A0652">
              <w:rPr>
                <w:spacing w:val="24"/>
                <w:sz w:val="17"/>
              </w:rPr>
              <w:t>candidate</w:t>
            </w:r>
            <w:proofErr w:type="spellEnd"/>
            <w:r w:rsidRPr="008A0652">
              <w:rPr>
                <w:spacing w:val="24"/>
                <w:sz w:val="17"/>
              </w:rPr>
              <w:t>:</w:t>
            </w:r>
            <w:r>
              <w:rPr>
                <w:spacing w:val="24"/>
                <w:sz w:val="17"/>
              </w:rPr>
              <w:t xml:space="preserve"> Oscar van </w:t>
            </w:r>
          </w:p>
          <w:p w14:paraId="0CE2F960" w14:textId="7DC8215F" w:rsidR="005D307A" w:rsidRPr="008A0652" w:rsidRDefault="005D307A" w:rsidP="000F08C2">
            <w:pPr>
              <w:tabs>
                <w:tab w:val="left" w:pos="4140"/>
              </w:tabs>
              <w:spacing w:line="360" w:lineRule="exact"/>
              <w:ind w:right="-1768"/>
              <w:rPr>
                <w:spacing w:val="24"/>
                <w:sz w:val="17"/>
              </w:rPr>
            </w:pPr>
            <w:r>
              <w:rPr>
                <w:spacing w:val="24"/>
                <w:sz w:val="17"/>
              </w:rPr>
              <w:t>Raak</w:t>
            </w:r>
          </w:p>
          <w:p w14:paraId="20EE90B9" w14:textId="77777777" w:rsidR="005D307A" w:rsidRPr="008A0652" w:rsidRDefault="005D307A" w:rsidP="000F08C2">
            <w:pPr>
              <w:tabs>
                <w:tab w:val="left" w:pos="4140"/>
              </w:tabs>
              <w:spacing w:line="360" w:lineRule="exact"/>
              <w:ind w:right="-1768"/>
              <w:rPr>
                <w:spacing w:val="24"/>
                <w:sz w:val="17"/>
              </w:rPr>
            </w:pPr>
          </w:p>
        </w:tc>
        <w:tc>
          <w:tcPr>
            <w:tcW w:w="3185" w:type="dxa"/>
            <w:vMerge/>
          </w:tcPr>
          <w:p w14:paraId="7B32D841" w14:textId="77777777" w:rsidR="005D307A" w:rsidRPr="008A0652" w:rsidRDefault="005D307A" w:rsidP="000F08C2">
            <w:pPr>
              <w:tabs>
                <w:tab w:val="left" w:pos="4140"/>
              </w:tabs>
              <w:spacing w:line="360" w:lineRule="exact"/>
              <w:ind w:right="-1768"/>
              <w:rPr>
                <w:spacing w:val="24"/>
                <w:sz w:val="17"/>
              </w:rPr>
            </w:pPr>
          </w:p>
        </w:tc>
      </w:tr>
      <w:tr w:rsidR="005D307A" w:rsidRPr="002B7CF5" w14:paraId="57CD2E24" w14:textId="77777777" w:rsidTr="000F08C2">
        <w:tc>
          <w:tcPr>
            <w:tcW w:w="9554" w:type="dxa"/>
            <w:gridSpan w:val="3"/>
          </w:tcPr>
          <w:p w14:paraId="3CC11D31" w14:textId="55689917" w:rsidR="005D307A" w:rsidRDefault="005D307A" w:rsidP="000F08C2">
            <w:pPr>
              <w:tabs>
                <w:tab w:val="left" w:pos="4140"/>
              </w:tabs>
              <w:spacing w:line="360" w:lineRule="exact"/>
              <w:ind w:right="-1768"/>
              <w:rPr>
                <w:spacing w:val="24"/>
                <w:sz w:val="17"/>
                <w:lang w:val="en-US"/>
              </w:rPr>
            </w:pPr>
            <w:proofErr w:type="spellStart"/>
            <w:r w:rsidRPr="00516E99">
              <w:rPr>
                <w:spacing w:val="24"/>
                <w:sz w:val="17"/>
                <w:lang w:val="en-US"/>
              </w:rPr>
              <w:t>Tekst</w:t>
            </w:r>
            <w:proofErr w:type="spellEnd"/>
          </w:p>
          <w:p w14:paraId="281FE877" w14:textId="77777777" w:rsidR="00A668BF" w:rsidRPr="00A668BF" w:rsidRDefault="00A668BF" w:rsidP="00A668BF">
            <w:pPr>
              <w:tabs>
                <w:tab w:val="left" w:pos="4140"/>
              </w:tabs>
              <w:spacing w:line="360" w:lineRule="exact"/>
              <w:ind w:right="-1768"/>
              <w:rPr>
                <w:spacing w:val="24"/>
                <w:sz w:val="17"/>
                <w:lang w:val="en-US"/>
              </w:rPr>
            </w:pPr>
            <w:r w:rsidRPr="00A668BF">
              <w:rPr>
                <w:spacing w:val="24"/>
                <w:sz w:val="17"/>
                <w:lang w:val="en-US"/>
              </w:rPr>
              <w:t xml:space="preserve">Hey! My name is Oscar van </w:t>
            </w:r>
            <w:proofErr w:type="spellStart"/>
            <w:r w:rsidRPr="00A668BF">
              <w:rPr>
                <w:spacing w:val="24"/>
                <w:sz w:val="17"/>
                <w:lang w:val="en-US"/>
              </w:rPr>
              <w:t>Raak</w:t>
            </w:r>
            <w:proofErr w:type="spellEnd"/>
            <w:r w:rsidRPr="00A668BF">
              <w:rPr>
                <w:spacing w:val="24"/>
                <w:sz w:val="17"/>
                <w:lang w:val="en-US"/>
              </w:rPr>
              <w:t xml:space="preserve">, I am a Dutch Law student at Tilburg university. Currently I'm in my third year, and well on my way to follow a master </w:t>
            </w:r>
            <w:proofErr w:type="spellStart"/>
            <w:r w:rsidRPr="00A668BF">
              <w:rPr>
                <w:spacing w:val="24"/>
                <w:sz w:val="17"/>
                <w:lang w:val="en-US"/>
              </w:rPr>
              <w:t>programme</w:t>
            </w:r>
            <w:proofErr w:type="spellEnd"/>
            <w:r w:rsidRPr="00A668BF">
              <w:rPr>
                <w:spacing w:val="24"/>
                <w:sz w:val="17"/>
                <w:lang w:val="en-US"/>
              </w:rPr>
              <w:t xml:space="preserve"> next year. Before my study law, I studied Public Administration for a year, also at Tilburg University. With four years of experience at Tilburg Law School behind me, I know my way around the most beautiful faculty at our university. </w:t>
            </w:r>
          </w:p>
          <w:p w14:paraId="6B25E815" w14:textId="77777777" w:rsidR="00A668BF" w:rsidRPr="00A668BF" w:rsidRDefault="00A668BF" w:rsidP="00A668BF">
            <w:pPr>
              <w:tabs>
                <w:tab w:val="left" w:pos="4140"/>
              </w:tabs>
              <w:spacing w:line="360" w:lineRule="exact"/>
              <w:ind w:right="-1768"/>
              <w:rPr>
                <w:spacing w:val="24"/>
                <w:sz w:val="17"/>
                <w:lang w:val="en-US"/>
              </w:rPr>
            </w:pPr>
          </w:p>
          <w:p w14:paraId="28455914" w14:textId="77777777" w:rsidR="00A668BF" w:rsidRPr="00A668BF" w:rsidRDefault="00A668BF" w:rsidP="00A668BF">
            <w:pPr>
              <w:tabs>
                <w:tab w:val="left" w:pos="4140"/>
              </w:tabs>
              <w:spacing w:line="360" w:lineRule="exact"/>
              <w:ind w:right="-1768"/>
              <w:rPr>
                <w:spacing w:val="24"/>
                <w:sz w:val="17"/>
                <w:lang w:val="en-US"/>
              </w:rPr>
            </w:pPr>
            <w:r w:rsidRPr="00A668BF">
              <w:rPr>
                <w:spacing w:val="24"/>
                <w:sz w:val="17"/>
                <w:lang w:val="en-US"/>
              </w:rPr>
              <w:t xml:space="preserve">My mission is fighting for more inclusivity and sustainability at Tilburg University. Because of the corona pandemic, a lot of students have not had the opportunity to fully experience university life. Often that lead to students making fewer contacts than in ‘normal’ years. Because of that, it is easier to be left out than we might expect, which is a particularly worrisome development. </w:t>
            </w:r>
          </w:p>
          <w:p w14:paraId="07771A07" w14:textId="77777777" w:rsidR="00A668BF" w:rsidRPr="00A668BF" w:rsidRDefault="00A668BF" w:rsidP="00A668BF">
            <w:pPr>
              <w:tabs>
                <w:tab w:val="left" w:pos="4140"/>
              </w:tabs>
              <w:spacing w:line="360" w:lineRule="exact"/>
              <w:ind w:right="-1768"/>
              <w:rPr>
                <w:spacing w:val="24"/>
                <w:sz w:val="17"/>
                <w:lang w:val="en-US"/>
              </w:rPr>
            </w:pPr>
          </w:p>
          <w:p w14:paraId="28C5F893" w14:textId="7F2E3623" w:rsidR="00A668BF" w:rsidRPr="00516E99" w:rsidRDefault="00A668BF" w:rsidP="00A668BF">
            <w:pPr>
              <w:tabs>
                <w:tab w:val="left" w:pos="4140"/>
              </w:tabs>
              <w:spacing w:line="360" w:lineRule="exact"/>
              <w:ind w:right="-1768"/>
              <w:rPr>
                <w:spacing w:val="24"/>
                <w:sz w:val="17"/>
                <w:lang w:val="en-US"/>
              </w:rPr>
            </w:pPr>
            <w:r w:rsidRPr="00A668BF">
              <w:rPr>
                <w:spacing w:val="24"/>
                <w:sz w:val="17"/>
                <w:lang w:val="en-US"/>
              </w:rPr>
              <w:t>Now, more than even, it is important to keep an eye on every student. No matter how active they are and no matter how often they can be found on campus. For student party SAM and for me, it is not a student’s origin that matters, it is our joint destination.</w:t>
            </w:r>
          </w:p>
          <w:p w14:paraId="5789AD60" w14:textId="77777777" w:rsidR="005D307A" w:rsidRPr="005D307A" w:rsidRDefault="005D307A" w:rsidP="000F08C2">
            <w:pPr>
              <w:rPr>
                <w:spacing w:val="24"/>
                <w:sz w:val="17"/>
                <w:lang w:val="en-GB"/>
              </w:rPr>
            </w:pPr>
          </w:p>
        </w:tc>
      </w:tr>
    </w:tbl>
    <w:p w14:paraId="63168CE9" w14:textId="77777777" w:rsidR="005D307A" w:rsidRPr="00A668BF" w:rsidRDefault="005D307A" w:rsidP="005A7805">
      <w:pPr>
        <w:pBdr>
          <w:bottom w:val="single" w:sz="6" w:space="1" w:color="auto"/>
        </w:pBdr>
        <w:tabs>
          <w:tab w:val="left" w:pos="4140"/>
        </w:tabs>
        <w:spacing w:line="360" w:lineRule="exact"/>
        <w:ind w:right="-1768"/>
        <w:rPr>
          <w:spacing w:val="24"/>
          <w:sz w:val="17"/>
          <w:lang w:val="en-US"/>
        </w:rPr>
      </w:pPr>
    </w:p>
    <w:p w14:paraId="7328C259" w14:textId="77777777" w:rsidR="005D307A" w:rsidRPr="00A668BF" w:rsidRDefault="005D307A" w:rsidP="005D307A">
      <w:pPr>
        <w:tabs>
          <w:tab w:val="left" w:pos="4140"/>
        </w:tabs>
        <w:spacing w:line="360" w:lineRule="exact"/>
        <w:ind w:right="-876" w:hanging="1418"/>
        <w:jc w:val="center"/>
        <w:rPr>
          <w:bCs/>
          <w:smallCaps/>
          <w:spacing w:val="22"/>
          <w:sz w:val="17"/>
          <w:lang w:val="en-US"/>
        </w:rPr>
      </w:pPr>
    </w:p>
    <w:p w14:paraId="7DB4CC43" w14:textId="77777777" w:rsidR="005D307A" w:rsidRPr="00A668BF" w:rsidRDefault="005D307A" w:rsidP="005D307A">
      <w:pPr>
        <w:tabs>
          <w:tab w:val="left" w:pos="4140"/>
        </w:tabs>
        <w:spacing w:line="360" w:lineRule="exact"/>
        <w:ind w:right="-876" w:hanging="1418"/>
        <w:jc w:val="center"/>
        <w:rPr>
          <w:bCs/>
          <w:smallCaps/>
          <w:spacing w:val="22"/>
          <w:sz w:val="17"/>
          <w:lang w:val="en-US"/>
        </w:rPr>
      </w:pPr>
    </w:p>
    <w:p w14:paraId="1C0D10F7" w14:textId="77777777" w:rsidR="005D307A" w:rsidRDefault="005D307A" w:rsidP="005D307A">
      <w:pPr>
        <w:tabs>
          <w:tab w:val="left" w:pos="4140"/>
        </w:tabs>
        <w:spacing w:line="360" w:lineRule="exact"/>
        <w:ind w:right="-1768"/>
        <w:rPr>
          <w:spacing w:val="24"/>
          <w:sz w:val="17"/>
        </w:rPr>
      </w:pPr>
      <w:r>
        <w:rPr>
          <w:spacing w:val="24"/>
          <w:sz w:val="17"/>
        </w:rPr>
        <w:t>Nederlands (English below)</w:t>
      </w:r>
    </w:p>
    <w:tbl>
      <w:tblPr>
        <w:tblStyle w:val="TableGrid"/>
        <w:tblW w:w="11057" w:type="dxa"/>
        <w:tblInd w:w="-572" w:type="dxa"/>
        <w:tblLook w:val="04A0" w:firstRow="1" w:lastRow="0" w:firstColumn="1" w:lastColumn="0" w:noHBand="0" w:noVBand="1"/>
      </w:tblPr>
      <w:tblGrid>
        <w:gridCol w:w="4102"/>
        <w:gridCol w:w="3055"/>
        <w:gridCol w:w="3900"/>
      </w:tblGrid>
      <w:tr w:rsidR="005D307A" w14:paraId="21F83C23" w14:textId="77777777" w:rsidTr="000F08C2">
        <w:tc>
          <w:tcPr>
            <w:tcW w:w="3756" w:type="dxa"/>
            <w:vMerge w:val="restart"/>
          </w:tcPr>
          <w:p w14:paraId="3C50997D" w14:textId="77777777" w:rsidR="005D307A" w:rsidRDefault="005D307A" w:rsidP="000F08C2">
            <w:pPr>
              <w:tabs>
                <w:tab w:val="left" w:pos="4140"/>
              </w:tabs>
              <w:spacing w:line="360" w:lineRule="exact"/>
              <w:ind w:right="-1768"/>
              <w:rPr>
                <w:spacing w:val="24"/>
                <w:sz w:val="17"/>
              </w:rPr>
            </w:pPr>
            <w:r>
              <w:rPr>
                <w:spacing w:val="24"/>
                <w:sz w:val="17"/>
              </w:rPr>
              <w:t>Foto kandidaat</w:t>
            </w:r>
          </w:p>
          <w:p w14:paraId="436B2F94" w14:textId="77777777" w:rsidR="005D307A" w:rsidRDefault="005D307A" w:rsidP="000F08C2">
            <w:pPr>
              <w:tabs>
                <w:tab w:val="left" w:pos="4140"/>
              </w:tabs>
              <w:spacing w:line="360" w:lineRule="exact"/>
              <w:ind w:right="-1768"/>
              <w:rPr>
                <w:spacing w:val="24"/>
                <w:sz w:val="17"/>
              </w:rPr>
            </w:pPr>
          </w:p>
          <w:p w14:paraId="4A32EFF5" w14:textId="77777777" w:rsidR="002B7CF5" w:rsidRDefault="002B7CF5" w:rsidP="000F08C2">
            <w:pPr>
              <w:tabs>
                <w:tab w:val="left" w:pos="4140"/>
              </w:tabs>
              <w:spacing w:line="360" w:lineRule="exact"/>
              <w:ind w:right="-1768"/>
              <w:rPr>
                <w:spacing w:val="24"/>
                <w:sz w:val="17"/>
              </w:rPr>
            </w:pPr>
          </w:p>
          <w:p w14:paraId="04896373" w14:textId="77777777" w:rsidR="002B7CF5" w:rsidRDefault="002B7CF5" w:rsidP="000F08C2">
            <w:pPr>
              <w:tabs>
                <w:tab w:val="left" w:pos="4140"/>
              </w:tabs>
              <w:spacing w:line="360" w:lineRule="exact"/>
              <w:ind w:right="-1768"/>
              <w:rPr>
                <w:spacing w:val="24"/>
                <w:sz w:val="17"/>
              </w:rPr>
            </w:pPr>
          </w:p>
          <w:p w14:paraId="424C12F0" w14:textId="77777777" w:rsidR="002B7CF5" w:rsidRDefault="002B7CF5" w:rsidP="000F08C2">
            <w:pPr>
              <w:tabs>
                <w:tab w:val="left" w:pos="4140"/>
              </w:tabs>
              <w:spacing w:line="360" w:lineRule="exact"/>
              <w:ind w:right="-1768"/>
              <w:rPr>
                <w:spacing w:val="24"/>
                <w:sz w:val="17"/>
              </w:rPr>
            </w:pPr>
          </w:p>
          <w:p w14:paraId="62189317" w14:textId="77777777" w:rsidR="002B7CF5" w:rsidRDefault="002B7CF5" w:rsidP="000F08C2">
            <w:pPr>
              <w:tabs>
                <w:tab w:val="left" w:pos="4140"/>
              </w:tabs>
              <w:spacing w:line="360" w:lineRule="exact"/>
              <w:ind w:right="-1768"/>
              <w:rPr>
                <w:spacing w:val="24"/>
                <w:sz w:val="17"/>
              </w:rPr>
            </w:pPr>
          </w:p>
          <w:p w14:paraId="33C3C3B2" w14:textId="77777777" w:rsidR="002B7CF5" w:rsidRDefault="002B7CF5" w:rsidP="000F08C2">
            <w:pPr>
              <w:tabs>
                <w:tab w:val="left" w:pos="4140"/>
              </w:tabs>
              <w:spacing w:line="360" w:lineRule="exact"/>
              <w:ind w:right="-1768"/>
              <w:rPr>
                <w:spacing w:val="24"/>
                <w:sz w:val="17"/>
              </w:rPr>
            </w:pPr>
          </w:p>
          <w:p w14:paraId="7F8F2995" w14:textId="77777777" w:rsidR="002B7CF5" w:rsidRDefault="002B7CF5" w:rsidP="000F08C2">
            <w:pPr>
              <w:tabs>
                <w:tab w:val="left" w:pos="4140"/>
              </w:tabs>
              <w:spacing w:line="360" w:lineRule="exact"/>
              <w:ind w:right="-1768"/>
              <w:rPr>
                <w:spacing w:val="24"/>
                <w:sz w:val="17"/>
              </w:rPr>
            </w:pPr>
          </w:p>
          <w:p w14:paraId="25584086" w14:textId="77777777" w:rsidR="002B7CF5" w:rsidRDefault="002B7CF5" w:rsidP="000F08C2">
            <w:pPr>
              <w:tabs>
                <w:tab w:val="left" w:pos="4140"/>
              </w:tabs>
              <w:spacing w:line="360" w:lineRule="exact"/>
              <w:ind w:right="-1768"/>
              <w:rPr>
                <w:spacing w:val="24"/>
                <w:sz w:val="17"/>
              </w:rPr>
            </w:pPr>
          </w:p>
          <w:p w14:paraId="109CB105" w14:textId="77777777" w:rsidR="002B7CF5" w:rsidRDefault="002B7CF5" w:rsidP="000F08C2">
            <w:pPr>
              <w:tabs>
                <w:tab w:val="left" w:pos="4140"/>
              </w:tabs>
              <w:spacing w:line="360" w:lineRule="exact"/>
              <w:ind w:right="-1768"/>
              <w:rPr>
                <w:spacing w:val="24"/>
                <w:sz w:val="17"/>
              </w:rPr>
            </w:pPr>
          </w:p>
          <w:p w14:paraId="394791D2" w14:textId="77777777" w:rsidR="002B7CF5" w:rsidRDefault="002B7CF5" w:rsidP="000F08C2">
            <w:pPr>
              <w:tabs>
                <w:tab w:val="left" w:pos="4140"/>
              </w:tabs>
              <w:spacing w:line="360" w:lineRule="exact"/>
              <w:ind w:right="-1768"/>
              <w:rPr>
                <w:spacing w:val="24"/>
                <w:sz w:val="17"/>
              </w:rPr>
            </w:pPr>
          </w:p>
          <w:p w14:paraId="7B1D2E5E" w14:textId="0B8A12B1" w:rsidR="002B7CF5" w:rsidRDefault="002B7CF5" w:rsidP="000F08C2">
            <w:pPr>
              <w:tabs>
                <w:tab w:val="left" w:pos="4140"/>
              </w:tabs>
              <w:spacing w:line="360" w:lineRule="exact"/>
              <w:ind w:right="-1768"/>
              <w:rPr>
                <w:spacing w:val="24"/>
                <w:sz w:val="17"/>
              </w:rPr>
            </w:pPr>
            <w:r>
              <w:rPr>
                <w:noProof/>
                <w:spacing w:val="24"/>
                <w:sz w:val="17"/>
              </w:rPr>
              <w:drawing>
                <wp:inline distT="0" distB="0" distL="0" distR="0" wp14:anchorId="4AFBC2F4" wp14:editId="367C62DD">
                  <wp:extent cx="2467683" cy="2607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Juliette sta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074" cy="2616136"/>
                          </a:xfrm>
                          <a:prstGeom prst="rect">
                            <a:avLst/>
                          </a:prstGeom>
                        </pic:spPr>
                      </pic:pic>
                    </a:graphicData>
                  </a:graphic>
                </wp:inline>
              </w:drawing>
            </w:r>
          </w:p>
        </w:tc>
        <w:tc>
          <w:tcPr>
            <w:tcW w:w="3185" w:type="dxa"/>
          </w:tcPr>
          <w:p w14:paraId="2988C3D0" w14:textId="77777777" w:rsidR="005D307A" w:rsidRDefault="005D307A" w:rsidP="000F08C2">
            <w:pPr>
              <w:tabs>
                <w:tab w:val="left" w:pos="4140"/>
              </w:tabs>
              <w:spacing w:line="360" w:lineRule="exact"/>
              <w:ind w:right="-1768"/>
              <w:rPr>
                <w:spacing w:val="24"/>
                <w:sz w:val="17"/>
              </w:rPr>
            </w:pPr>
            <w:r>
              <w:rPr>
                <w:spacing w:val="24"/>
                <w:sz w:val="17"/>
              </w:rPr>
              <w:t>Fractie: Fractie SAM</w:t>
            </w:r>
          </w:p>
          <w:p w14:paraId="7ECCB92F" w14:textId="77777777" w:rsidR="005D307A" w:rsidRDefault="005D307A" w:rsidP="000F08C2">
            <w:pPr>
              <w:tabs>
                <w:tab w:val="left" w:pos="4140"/>
              </w:tabs>
              <w:spacing w:line="360" w:lineRule="exact"/>
              <w:ind w:right="-1768"/>
              <w:rPr>
                <w:spacing w:val="24"/>
                <w:sz w:val="17"/>
              </w:rPr>
            </w:pPr>
          </w:p>
        </w:tc>
        <w:tc>
          <w:tcPr>
            <w:tcW w:w="4116" w:type="dxa"/>
            <w:vMerge w:val="restart"/>
          </w:tcPr>
          <w:p w14:paraId="0EE929E0" w14:textId="1CE4BC4D" w:rsidR="005D307A" w:rsidRDefault="005D307A" w:rsidP="000F08C2">
            <w:pPr>
              <w:tabs>
                <w:tab w:val="left" w:pos="4140"/>
              </w:tabs>
              <w:spacing w:line="360" w:lineRule="exact"/>
              <w:ind w:right="-1768"/>
              <w:rPr>
                <w:spacing w:val="24"/>
                <w:sz w:val="17"/>
              </w:rPr>
            </w:pPr>
            <w:r>
              <w:rPr>
                <w:spacing w:val="24"/>
                <w:sz w:val="17"/>
              </w:rPr>
              <w:t>Positie op lijst: 9</w:t>
            </w:r>
          </w:p>
        </w:tc>
      </w:tr>
      <w:tr w:rsidR="005D307A" w14:paraId="5C7A90FF" w14:textId="77777777" w:rsidTr="000F08C2">
        <w:tc>
          <w:tcPr>
            <w:tcW w:w="3756" w:type="dxa"/>
            <w:vMerge/>
          </w:tcPr>
          <w:p w14:paraId="4B27C250" w14:textId="77777777" w:rsidR="005D307A" w:rsidRDefault="005D307A" w:rsidP="000F08C2">
            <w:pPr>
              <w:tabs>
                <w:tab w:val="left" w:pos="4140"/>
              </w:tabs>
              <w:spacing w:line="360" w:lineRule="exact"/>
              <w:ind w:right="-1768"/>
              <w:rPr>
                <w:spacing w:val="24"/>
                <w:sz w:val="17"/>
              </w:rPr>
            </w:pPr>
          </w:p>
        </w:tc>
        <w:tc>
          <w:tcPr>
            <w:tcW w:w="3185" w:type="dxa"/>
          </w:tcPr>
          <w:p w14:paraId="4F56485C" w14:textId="327C453B" w:rsidR="005D307A" w:rsidRDefault="005D307A" w:rsidP="000F08C2">
            <w:pPr>
              <w:tabs>
                <w:tab w:val="left" w:pos="4140"/>
              </w:tabs>
              <w:spacing w:line="360" w:lineRule="exact"/>
              <w:ind w:right="-1768"/>
              <w:rPr>
                <w:spacing w:val="24"/>
                <w:sz w:val="17"/>
              </w:rPr>
            </w:pPr>
            <w:r>
              <w:rPr>
                <w:spacing w:val="24"/>
                <w:sz w:val="17"/>
              </w:rPr>
              <w:t>Naam kandidaat: Juliette</w:t>
            </w:r>
          </w:p>
          <w:p w14:paraId="6478BF20" w14:textId="2638D8A9" w:rsidR="005D307A" w:rsidRDefault="005D307A" w:rsidP="000F08C2">
            <w:pPr>
              <w:tabs>
                <w:tab w:val="left" w:pos="4140"/>
              </w:tabs>
              <w:spacing w:line="360" w:lineRule="exact"/>
              <w:ind w:right="-1768"/>
              <w:rPr>
                <w:spacing w:val="24"/>
                <w:sz w:val="17"/>
              </w:rPr>
            </w:pPr>
            <w:proofErr w:type="spellStart"/>
            <w:r>
              <w:rPr>
                <w:spacing w:val="24"/>
                <w:sz w:val="17"/>
              </w:rPr>
              <w:t>Burmanje</w:t>
            </w:r>
            <w:proofErr w:type="spellEnd"/>
          </w:p>
          <w:p w14:paraId="3C22CE55" w14:textId="77777777" w:rsidR="005D307A" w:rsidRDefault="005D307A" w:rsidP="000F08C2">
            <w:pPr>
              <w:tabs>
                <w:tab w:val="left" w:pos="4140"/>
              </w:tabs>
              <w:spacing w:line="360" w:lineRule="exact"/>
              <w:ind w:right="-1768"/>
              <w:rPr>
                <w:spacing w:val="24"/>
                <w:sz w:val="17"/>
              </w:rPr>
            </w:pPr>
            <w:bookmarkStart w:id="1" w:name="_GoBack"/>
            <w:bookmarkEnd w:id="1"/>
          </w:p>
        </w:tc>
        <w:tc>
          <w:tcPr>
            <w:tcW w:w="4116" w:type="dxa"/>
            <w:vMerge/>
          </w:tcPr>
          <w:p w14:paraId="1E5275B6" w14:textId="77777777" w:rsidR="005D307A" w:rsidRDefault="005D307A" w:rsidP="000F08C2">
            <w:pPr>
              <w:tabs>
                <w:tab w:val="left" w:pos="4140"/>
              </w:tabs>
              <w:spacing w:line="360" w:lineRule="exact"/>
              <w:ind w:right="-1768"/>
              <w:rPr>
                <w:spacing w:val="24"/>
                <w:sz w:val="17"/>
              </w:rPr>
            </w:pPr>
          </w:p>
        </w:tc>
      </w:tr>
      <w:tr w:rsidR="005D307A" w14:paraId="59C20D32" w14:textId="77777777" w:rsidTr="000F08C2">
        <w:tc>
          <w:tcPr>
            <w:tcW w:w="11057" w:type="dxa"/>
            <w:gridSpan w:val="3"/>
          </w:tcPr>
          <w:p w14:paraId="65196438" w14:textId="77777777" w:rsidR="005D307A" w:rsidRDefault="005D307A" w:rsidP="000F08C2">
            <w:pPr>
              <w:tabs>
                <w:tab w:val="left" w:pos="4140"/>
              </w:tabs>
              <w:spacing w:line="360" w:lineRule="exact"/>
              <w:ind w:right="-1768"/>
              <w:rPr>
                <w:spacing w:val="24"/>
                <w:sz w:val="17"/>
              </w:rPr>
            </w:pPr>
            <w:r>
              <w:rPr>
                <w:spacing w:val="24"/>
                <w:sz w:val="17"/>
              </w:rPr>
              <w:t>Introductietekst</w:t>
            </w:r>
          </w:p>
          <w:p w14:paraId="1A26B387" w14:textId="00ADB08F" w:rsidR="005D307A" w:rsidRDefault="002B7CF5" w:rsidP="000F08C2">
            <w:pPr>
              <w:tabs>
                <w:tab w:val="left" w:pos="4140"/>
              </w:tabs>
              <w:spacing w:line="360" w:lineRule="exact"/>
              <w:ind w:right="-1768"/>
              <w:rPr>
                <w:spacing w:val="24"/>
                <w:sz w:val="17"/>
              </w:rPr>
            </w:pPr>
            <w:r w:rsidRPr="002B7CF5">
              <w:rPr>
                <w:spacing w:val="24"/>
                <w:sz w:val="17"/>
              </w:rPr>
              <w:t xml:space="preserve">Hi! Ik ben Juliette </w:t>
            </w:r>
            <w:proofErr w:type="spellStart"/>
            <w:r w:rsidRPr="002B7CF5">
              <w:rPr>
                <w:spacing w:val="24"/>
                <w:sz w:val="17"/>
              </w:rPr>
              <w:t>Burmanje</w:t>
            </w:r>
            <w:proofErr w:type="spellEnd"/>
            <w:r w:rsidRPr="002B7CF5">
              <w:rPr>
                <w:spacing w:val="24"/>
                <w:sz w:val="17"/>
              </w:rPr>
              <w:t xml:space="preserve"> en ik ben tweedejaars sociologie student. Ik woon al mijn hele leven rondom Tilburg en zit hier dus erg goed op mijn plek. Ik ben altijd erg sportief bezig en ben dan ook lid van T.S.R. </w:t>
            </w:r>
            <w:proofErr w:type="spellStart"/>
            <w:r w:rsidRPr="002B7CF5">
              <w:rPr>
                <w:spacing w:val="24"/>
                <w:sz w:val="17"/>
              </w:rPr>
              <w:t>Vidar</w:t>
            </w:r>
            <w:proofErr w:type="spellEnd"/>
            <w:r w:rsidRPr="002B7CF5">
              <w:rPr>
                <w:spacing w:val="24"/>
                <w:sz w:val="17"/>
              </w:rPr>
              <w:t>. In mijn eerste studiejaar ben ik gelijk ingestroomd bij SAM, waar ik me nu dus al twee jaar inzet. Dit jaar sta ik op nummer 9 van de lijst bij Fractie SAM. Wanneer ik een plekje mag bemachtigen binnen de universiteitsraad wil ik prioriteit bieden aan genoeg sportieve faciliteiten en het fysieke welzijn van studenten wat hiermee samenhangt in acht nemen. Na zo’n jaar corona zijn we allemaal wel toe aan meer en betere sportieve mogelijkheden om allemaal zowel mentaal als fysiek een stukje sterker te worden.</w:t>
            </w:r>
          </w:p>
        </w:tc>
      </w:tr>
    </w:tbl>
    <w:p w14:paraId="04811820" w14:textId="77777777" w:rsidR="005D307A" w:rsidRDefault="005D307A" w:rsidP="005D307A">
      <w:pPr>
        <w:tabs>
          <w:tab w:val="left" w:pos="4140"/>
        </w:tabs>
        <w:spacing w:line="360" w:lineRule="exact"/>
        <w:ind w:right="-1768"/>
        <w:rPr>
          <w:spacing w:val="24"/>
          <w:sz w:val="17"/>
        </w:rPr>
      </w:pPr>
    </w:p>
    <w:p w14:paraId="678738BF" w14:textId="77777777" w:rsidR="005D307A" w:rsidRDefault="005D307A" w:rsidP="005D307A">
      <w:pPr>
        <w:spacing w:line="240" w:lineRule="auto"/>
        <w:rPr>
          <w:spacing w:val="24"/>
          <w:sz w:val="17"/>
        </w:rPr>
      </w:pPr>
    </w:p>
    <w:p w14:paraId="4998EF46" w14:textId="77777777" w:rsidR="005D307A" w:rsidRDefault="005D307A" w:rsidP="005D307A">
      <w:pPr>
        <w:tabs>
          <w:tab w:val="left" w:pos="4140"/>
        </w:tabs>
        <w:spacing w:line="360" w:lineRule="exact"/>
        <w:ind w:right="-1768"/>
        <w:rPr>
          <w:spacing w:val="24"/>
          <w:sz w:val="17"/>
        </w:rPr>
      </w:pPr>
      <w:r>
        <w:rPr>
          <w:spacing w:val="24"/>
          <w:sz w:val="17"/>
        </w:rPr>
        <w:t>English</w:t>
      </w:r>
    </w:p>
    <w:tbl>
      <w:tblPr>
        <w:tblStyle w:val="TableGrid"/>
        <w:tblW w:w="0" w:type="auto"/>
        <w:tblLook w:val="04A0" w:firstRow="1" w:lastRow="0" w:firstColumn="1" w:lastColumn="0" w:noHBand="0" w:noVBand="1"/>
      </w:tblPr>
      <w:tblGrid>
        <w:gridCol w:w="3184"/>
        <w:gridCol w:w="3185"/>
        <w:gridCol w:w="3185"/>
      </w:tblGrid>
      <w:tr w:rsidR="005D307A" w:rsidRPr="008A0652" w14:paraId="11170D30" w14:textId="77777777" w:rsidTr="000F08C2">
        <w:tc>
          <w:tcPr>
            <w:tcW w:w="3184" w:type="dxa"/>
            <w:vMerge w:val="restart"/>
          </w:tcPr>
          <w:p w14:paraId="0B201BE3" w14:textId="77777777" w:rsidR="005D307A" w:rsidRDefault="005D307A" w:rsidP="000F08C2">
            <w:pPr>
              <w:tabs>
                <w:tab w:val="left" w:pos="4140"/>
              </w:tabs>
              <w:spacing w:line="360" w:lineRule="exact"/>
              <w:ind w:right="-1768"/>
              <w:rPr>
                <w:spacing w:val="24"/>
                <w:sz w:val="17"/>
              </w:rPr>
            </w:pPr>
            <w:r>
              <w:rPr>
                <w:spacing w:val="24"/>
                <w:sz w:val="17"/>
              </w:rPr>
              <w:t>Picture</w:t>
            </w:r>
          </w:p>
          <w:p w14:paraId="69DA8391" w14:textId="77777777" w:rsidR="005D307A" w:rsidRDefault="005D307A" w:rsidP="000F08C2">
            <w:pPr>
              <w:tabs>
                <w:tab w:val="left" w:pos="4140"/>
              </w:tabs>
              <w:spacing w:line="360" w:lineRule="exact"/>
              <w:ind w:right="-1768"/>
              <w:rPr>
                <w:spacing w:val="24"/>
                <w:sz w:val="17"/>
              </w:rPr>
            </w:pPr>
          </w:p>
        </w:tc>
        <w:tc>
          <w:tcPr>
            <w:tcW w:w="3185" w:type="dxa"/>
          </w:tcPr>
          <w:p w14:paraId="7EF6430A" w14:textId="77777777" w:rsidR="005D307A" w:rsidRPr="008A0652" w:rsidRDefault="005D307A" w:rsidP="000F08C2">
            <w:pPr>
              <w:tabs>
                <w:tab w:val="left" w:pos="4140"/>
              </w:tabs>
              <w:spacing w:line="360" w:lineRule="exact"/>
              <w:ind w:right="-1768"/>
              <w:rPr>
                <w:spacing w:val="24"/>
                <w:sz w:val="17"/>
              </w:rPr>
            </w:pPr>
            <w:r w:rsidRPr="008A0652">
              <w:rPr>
                <w:spacing w:val="24"/>
                <w:sz w:val="17"/>
              </w:rPr>
              <w:t>Party</w:t>
            </w:r>
            <w:r>
              <w:rPr>
                <w:spacing w:val="24"/>
                <w:sz w:val="17"/>
              </w:rPr>
              <w:t>: Student Party SAM</w:t>
            </w:r>
            <w:r w:rsidRPr="008A0652">
              <w:rPr>
                <w:spacing w:val="24"/>
                <w:sz w:val="17"/>
              </w:rPr>
              <w:br/>
            </w:r>
          </w:p>
        </w:tc>
        <w:tc>
          <w:tcPr>
            <w:tcW w:w="3185" w:type="dxa"/>
            <w:vMerge w:val="restart"/>
          </w:tcPr>
          <w:p w14:paraId="4876D004" w14:textId="263D7F5A" w:rsidR="005D307A" w:rsidRPr="008A0652" w:rsidRDefault="005D307A" w:rsidP="000F08C2">
            <w:pPr>
              <w:tabs>
                <w:tab w:val="left" w:pos="4140"/>
              </w:tabs>
              <w:spacing w:line="360" w:lineRule="exact"/>
              <w:ind w:right="-1768"/>
              <w:rPr>
                <w:spacing w:val="24"/>
                <w:sz w:val="17"/>
              </w:rPr>
            </w:pPr>
            <w:proofErr w:type="spellStart"/>
            <w:r w:rsidRPr="008A0652">
              <w:rPr>
                <w:spacing w:val="24"/>
                <w:sz w:val="17"/>
              </w:rPr>
              <w:t>Position</w:t>
            </w:r>
            <w:proofErr w:type="spellEnd"/>
            <w:r w:rsidRPr="008A0652">
              <w:rPr>
                <w:spacing w:val="24"/>
                <w:sz w:val="17"/>
              </w:rPr>
              <w:t xml:space="preserve"> on list</w:t>
            </w:r>
            <w:r>
              <w:rPr>
                <w:spacing w:val="24"/>
                <w:sz w:val="17"/>
              </w:rPr>
              <w:t>: 9</w:t>
            </w:r>
          </w:p>
        </w:tc>
      </w:tr>
      <w:tr w:rsidR="005D307A" w:rsidRPr="008A0652" w14:paraId="32C99517" w14:textId="77777777" w:rsidTr="000F08C2">
        <w:tc>
          <w:tcPr>
            <w:tcW w:w="3184" w:type="dxa"/>
            <w:vMerge/>
          </w:tcPr>
          <w:p w14:paraId="3C6194D9" w14:textId="77777777" w:rsidR="005D307A" w:rsidRPr="008A0652" w:rsidRDefault="005D307A" w:rsidP="000F08C2">
            <w:pPr>
              <w:tabs>
                <w:tab w:val="left" w:pos="4140"/>
              </w:tabs>
              <w:spacing w:line="360" w:lineRule="exact"/>
              <w:ind w:right="-1768"/>
              <w:rPr>
                <w:spacing w:val="24"/>
                <w:sz w:val="17"/>
              </w:rPr>
            </w:pPr>
          </w:p>
        </w:tc>
        <w:tc>
          <w:tcPr>
            <w:tcW w:w="3185" w:type="dxa"/>
          </w:tcPr>
          <w:p w14:paraId="06981B55" w14:textId="62CE7E66" w:rsidR="005D307A" w:rsidRDefault="005D307A" w:rsidP="000F08C2">
            <w:pPr>
              <w:tabs>
                <w:tab w:val="left" w:pos="4140"/>
              </w:tabs>
              <w:spacing w:line="360" w:lineRule="exact"/>
              <w:ind w:right="-1768"/>
              <w:rPr>
                <w:spacing w:val="24"/>
                <w:sz w:val="17"/>
              </w:rPr>
            </w:pPr>
            <w:r w:rsidRPr="008A0652">
              <w:rPr>
                <w:spacing w:val="24"/>
                <w:sz w:val="17"/>
              </w:rPr>
              <w:t xml:space="preserve">Name </w:t>
            </w:r>
            <w:proofErr w:type="spellStart"/>
            <w:r w:rsidRPr="008A0652">
              <w:rPr>
                <w:spacing w:val="24"/>
                <w:sz w:val="17"/>
              </w:rPr>
              <w:t>candidate</w:t>
            </w:r>
            <w:proofErr w:type="spellEnd"/>
            <w:r w:rsidRPr="008A0652">
              <w:rPr>
                <w:spacing w:val="24"/>
                <w:sz w:val="17"/>
              </w:rPr>
              <w:t>:</w:t>
            </w:r>
            <w:r>
              <w:rPr>
                <w:spacing w:val="24"/>
                <w:sz w:val="17"/>
              </w:rPr>
              <w:t xml:space="preserve"> Juliette</w:t>
            </w:r>
          </w:p>
          <w:p w14:paraId="26D3F9AE" w14:textId="37851124" w:rsidR="005D307A" w:rsidRPr="008A0652" w:rsidRDefault="005D307A" w:rsidP="000F08C2">
            <w:pPr>
              <w:tabs>
                <w:tab w:val="left" w:pos="4140"/>
              </w:tabs>
              <w:spacing w:line="360" w:lineRule="exact"/>
              <w:ind w:right="-1768"/>
              <w:rPr>
                <w:spacing w:val="24"/>
                <w:sz w:val="17"/>
              </w:rPr>
            </w:pPr>
            <w:proofErr w:type="spellStart"/>
            <w:r>
              <w:rPr>
                <w:spacing w:val="24"/>
                <w:sz w:val="17"/>
              </w:rPr>
              <w:t>Burmanje</w:t>
            </w:r>
            <w:proofErr w:type="spellEnd"/>
          </w:p>
          <w:p w14:paraId="145D3ED5" w14:textId="77777777" w:rsidR="005D307A" w:rsidRPr="008A0652" w:rsidRDefault="005D307A" w:rsidP="000F08C2">
            <w:pPr>
              <w:tabs>
                <w:tab w:val="left" w:pos="4140"/>
              </w:tabs>
              <w:spacing w:line="360" w:lineRule="exact"/>
              <w:ind w:right="-1768"/>
              <w:rPr>
                <w:spacing w:val="24"/>
                <w:sz w:val="17"/>
              </w:rPr>
            </w:pPr>
          </w:p>
        </w:tc>
        <w:tc>
          <w:tcPr>
            <w:tcW w:w="3185" w:type="dxa"/>
            <w:vMerge/>
          </w:tcPr>
          <w:p w14:paraId="584038A2" w14:textId="77777777" w:rsidR="005D307A" w:rsidRPr="008A0652" w:rsidRDefault="005D307A" w:rsidP="000F08C2">
            <w:pPr>
              <w:tabs>
                <w:tab w:val="left" w:pos="4140"/>
              </w:tabs>
              <w:spacing w:line="360" w:lineRule="exact"/>
              <w:ind w:right="-1768"/>
              <w:rPr>
                <w:spacing w:val="24"/>
                <w:sz w:val="17"/>
              </w:rPr>
            </w:pPr>
          </w:p>
        </w:tc>
      </w:tr>
      <w:tr w:rsidR="005D307A" w:rsidRPr="002B7CF5" w14:paraId="62449BE7" w14:textId="77777777" w:rsidTr="000F08C2">
        <w:tc>
          <w:tcPr>
            <w:tcW w:w="9554" w:type="dxa"/>
            <w:gridSpan w:val="3"/>
          </w:tcPr>
          <w:p w14:paraId="7A695EF4" w14:textId="0162C553" w:rsidR="005D307A" w:rsidRDefault="005D307A" w:rsidP="000F08C2">
            <w:pPr>
              <w:tabs>
                <w:tab w:val="left" w:pos="4140"/>
              </w:tabs>
              <w:spacing w:line="360" w:lineRule="exact"/>
              <w:ind w:right="-1768"/>
              <w:rPr>
                <w:spacing w:val="24"/>
                <w:sz w:val="17"/>
                <w:lang w:val="en-US"/>
              </w:rPr>
            </w:pPr>
            <w:proofErr w:type="spellStart"/>
            <w:r w:rsidRPr="00516E99">
              <w:rPr>
                <w:spacing w:val="24"/>
                <w:sz w:val="17"/>
                <w:lang w:val="en-US"/>
              </w:rPr>
              <w:t>Tekst</w:t>
            </w:r>
            <w:proofErr w:type="spellEnd"/>
          </w:p>
          <w:p w14:paraId="4538A139" w14:textId="7715A84F" w:rsidR="002B7CF5" w:rsidRPr="00516E99" w:rsidRDefault="002B7CF5" w:rsidP="000F08C2">
            <w:pPr>
              <w:tabs>
                <w:tab w:val="left" w:pos="4140"/>
              </w:tabs>
              <w:spacing w:line="360" w:lineRule="exact"/>
              <w:ind w:right="-1768"/>
              <w:rPr>
                <w:spacing w:val="24"/>
                <w:sz w:val="17"/>
                <w:lang w:val="en-US"/>
              </w:rPr>
            </w:pPr>
            <w:r w:rsidRPr="002B7CF5">
              <w:rPr>
                <w:spacing w:val="24"/>
                <w:sz w:val="17"/>
                <w:lang w:val="en-US"/>
              </w:rPr>
              <w:t xml:space="preserve">Hi! My name is Juliette </w:t>
            </w:r>
            <w:proofErr w:type="spellStart"/>
            <w:r w:rsidRPr="002B7CF5">
              <w:rPr>
                <w:spacing w:val="24"/>
                <w:sz w:val="17"/>
                <w:lang w:val="en-US"/>
              </w:rPr>
              <w:t>Burmanje</w:t>
            </w:r>
            <w:proofErr w:type="spellEnd"/>
            <w:r w:rsidRPr="002B7CF5">
              <w:rPr>
                <w:spacing w:val="24"/>
                <w:sz w:val="17"/>
                <w:lang w:val="en-US"/>
              </w:rPr>
              <w:t xml:space="preserve"> and I am a </w:t>
            </w:r>
            <w:proofErr w:type="gramStart"/>
            <w:r w:rsidRPr="002B7CF5">
              <w:rPr>
                <w:spacing w:val="24"/>
                <w:sz w:val="17"/>
                <w:lang w:val="en-US"/>
              </w:rPr>
              <w:t>second year</w:t>
            </w:r>
            <w:proofErr w:type="gramEnd"/>
            <w:r w:rsidRPr="002B7CF5">
              <w:rPr>
                <w:spacing w:val="24"/>
                <w:sz w:val="17"/>
                <w:lang w:val="en-US"/>
              </w:rPr>
              <w:t xml:space="preserve"> sociology student. I've lived around Tilburg all my life, so this is really my hometown. I love to sport a lot and I am a member of T.S.R. </w:t>
            </w:r>
            <w:proofErr w:type="spellStart"/>
            <w:r w:rsidRPr="002B7CF5">
              <w:rPr>
                <w:spacing w:val="24"/>
                <w:sz w:val="17"/>
                <w:lang w:val="en-US"/>
              </w:rPr>
              <w:t>vidar</w:t>
            </w:r>
            <w:proofErr w:type="spellEnd"/>
            <w:r w:rsidRPr="002B7CF5">
              <w:rPr>
                <w:spacing w:val="24"/>
                <w:sz w:val="17"/>
                <w:lang w:val="en-US"/>
              </w:rPr>
              <w:t xml:space="preserve">. In my first year of study I immediately joined SAM, where I have been committed for two years now. This year I am at number 9 on the list of Student Party SAM. If I can secure a place on the university council, I want to prioritize enough sporting facilities and </w:t>
            </w:r>
            <w:proofErr w:type="gramStart"/>
            <w:r w:rsidRPr="002B7CF5">
              <w:rPr>
                <w:spacing w:val="24"/>
                <w:sz w:val="17"/>
                <w:lang w:val="en-US"/>
              </w:rPr>
              <w:t>take into account</w:t>
            </w:r>
            <w:proofErr w:type="gramEnd"/>
            <w:r w:rsidRPr="002B7CF5">
              <w:rPr>
                <w:spacing w:val="24"/>
                <w:sz w:val="17"/>
                <w:lang w:val="en-US"/>
              </w:rPr>
              <w:t xml:space="preserve"> the physical well-being of students. After such a year of corona, we are all ready for more and better sportive opportunities to become a bit stronger both mentally and physically.</w:t>
            </w:r>
          </w:p>
          <w:p w14:paraId="376CC169" w14:textId="77777777" w:rsidR="005D307A" w:rsidRPr="005D307A" w:rsidRDefault="005D307A" w:rsidP="000F08C2">
            <w:pPr>
              <w:rPr>
                <w:spacing w:val="24"/>
                <w:sz w:val="17"/>
                <w:lang w:val="en-GB"/>
              </w:rPr>
            </w:pPr>
          </w:p>
        </w:tc>
      </w:tr>
    </w:tbl>
    <w:p w14:paraId="5649E986" w14:textId="756FF4FD" w:rsidR="002F1D47" w:rsidRPr="008A0652" w:rsidRDefault="008F0E69" w:rsidP="005A7805">
      <w:pPr>
        <w:pBdr>
          <w:bottom w:val="single" w:sz="6" w:space="1" w:color="auto"/>
        </w:pBdr>
        <w:tabs>
          <w:tab w:val="left" w:pos="4140"/>
        </w:tabs>
        <w:spacing w:line="360" w:lineRule="exact"/>
        <w:ind w:right="-1768"/>
        <w:rPr>
          <w:spacing w:val="24"/>
          <w:sz w:val="17"/>
        </w:rPr>
      </w:pPr>
      <w:r w:rsidRPr="008F0E69">
        <w:rPr>
          <w:noProof/>
          <w:sz w:val="20"/>
          <w:lang w:eastAsia="nl-NL"/>
        </w:rPr>
        <w:drawing>
          <wp:anchor distT="0" distB="0" distL="114300" distR="114300" simplePos="0" relativeHeight="251659264" behindDoc="0" locked="0" layoutInCell="1" allowOverlap="1" wp14:anchorId="5649E987" wp14:editId="5649E988">
            <wp:simplePos x="0" y="0"/>
            <wp:positionH relativeFrom="page">
              <wp:posOffset>2966720</wp:posOffset>
            </wp:positionH>
            <wp:positionV relativeFrom="page">
              <wp:posOffset>238125</wp:posOffset>
            </wp:positionV>
            <wp:extent cx="1952625" cy="581025"/>
            <wp:effectExtent l="19050" t="0" r="9525" b="0"/>
            <wp:wrapNone/>
            <wp:docPr id="1" name="Picture 12" descr="UvT_zw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vT_zw_w"/>
                    <pic:cNvPicPr>
                      <a:picLocks noChangeAspect="1" noChangeArrowheads="1"/>
                    </pic:cNvPicPr>
                  </pic:nvPicPr>
                  <pic:blipFill>
                    <a:blip r:embed="rId18" cstate="print"/>
                    <a:stretch>
                      <a:fillRect/>
                    </a:stretch>
                  </pic:blipFill>
                  <pic:spPr bwMode="auto">
                    <a:xfrm>
                      <a:off x="0" y="0"/>
                      <a:ext cx="1951355" cy="577850"/>
                    </a:xfrm>
                    <a:prstGeom prst="rect">
                      <a:avLst/>
                    </a:prstGeom>
                    <a:noFill/>
                    <a:ln w="9525">
                      <a:noFill/>
                      <a:miter lim="800000"/>
                      <a:headEnd/>
                      <a:tailEnd/>
                    </a:ln>
                  </pic:spPr>
                </pic:pic>
              </a:graphicData>
            </a:graphic>
          </wp:anchor>
        </w:drawing>
      </w:r>
      <w:r w:rsidR="00C341ED">
        <w:rPr>
          <w:b/>
          <w:caps/>
          <w:noProof/>
          <w:spacing w:val="22"/>
          <w:sz w:val="20"/>
          <w:lang w:eastAsia="nl-NL"/>
        </w:rPr>
        <mc:AlternateContent>
          <mc:Choice Requires="wps">
            <w:drawing>
              <wp:anchor distT="4294967295" distB="4294967295" distL="114300" distR="114300" simplePos="0" relativeHeight="251657216" behindDoc="0" locked="0" layoutInCell="1" allowOverlap="1" wp14:anchorId="5649E989" wp14:editId="5649E98A">
                <wp:simplePos x="0" y="0"/>
                <wp:positionH relativeFrom="page">
                  <wp:posOffset>0</wp:posOffset>
                </wp:positionH>
                <wp:positionV relativeFrom="page">
                  <wp:posOffset>1080134</wp:posOffset>
                </wp:positionV>
                <wp:extent cx="8186420" cy="0"/>
                <wp:effectExtent l="0" t="0" r="24130"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64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E07C807" id="Line 4"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0,85.05pt" to="644.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zDEQIAACgEAAAOAAAAZHJzL2Uyb0RvYy54bWysU8GO2yAQvVfqPyDuie2sm3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" strokeweight=".25pt">
                <w10:wrap anchorx="page" anchory="page"/>
              </v:line>
            </w:pict>
          </mc:Fallback>
        </mc:AlternateContent>
      </w:r>
      <w:bookmarkStart w:id="2" w:name="begin"/>
      <w:bookmarkEnd w:id="2"/>
    </w:p>
    <w:sectPr w:rsidR="002F1D47" w:rsidRPr="008A0652" w:rsidSect="00317FD4">
      <w:footerReference w:type="default" r:id="rId19"/>
      <w:pgSz w:w="11906" w:h="16838"/>
      <w:pgMar w:top="1418" w:right="924" w:bottom="18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F4346" w14:textId="77777777" w:rsidR="00E67306" w:rsidRDefault="00E67306">
      <w:r>
        <w:separator/>
      </w:r>
    </w:p>
  </w:endnote>
  <w:endnote w:type="continuationSeparator" w:id="0">
    <w:p w14:paraId="516F25E9" w14:textId="77777777" w:rsidR="00E67306" w:rsidRDefault="00E67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9E98F" w14:textId="77777777" w:rsidR="002F1D47" w:rsidRDefault="008F1B34">
    <w:pPr>
      <w:pStyle w:val="Footer"/>
      <w:jc w:val="center"/>
    </w:pPr>
    <w:r>
      <w:rPr>
        <w:rStyle w:val="PageNumber"/>
      </w:rPr>
      <w:fldChar w:fldCharType="begin"/>
    </w:r>
    <w:r w:rsidR="002F1D47">
      <w:rPr>
        <w:rStyle w:val="PageNumber"/>
      </w:rPr>
      <w:instrText xml:space="preserve"> PAGE </w:instrText>
    </w:r>
    <w:r>
      <w:rPr>
        <w:rStyle w:val="PageNumber"/>
      </w:rPr>
      <w:fldChar w:fldCharType="separate"/>
    </w:r>
    <w:r w:rsidR="0099389A">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0DFC0" w14:textId="77777777" w:rsidR="00E67306" w:rsidRDefault="00E67306">
      <w:r>
        <w:separator/>
      </w:r>
    </w:p>
  </w:footnote>
  <w:footnote w:type="continuationSeparator" w:id="0">
    <w:p w14:paraId="46340804" w14:textId="77777777" w:rsidR="00E67306" w:rsidRDefault="00E673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805"/>
    <w:rsid w:val="000A5157"/>
    <w:rsid w:val="000C3F6B"/>
    <w:rsid w:val="000C66D5"/>
    <w:rsid w:val="000D3F0B"/>
    <w:rsid w:val="001341D3"/>
    <w:rsid w:val="002B6C65"/>
    <w:rsid w:val="002B7CF5"/>
    <w:rsid w:val="002F1D47"/>
    <w:rsid w:val="0030211E"/>
    <w:rsid w:val="00317FD4"/>
    <w:rsid w:val="00380413"/>
    <w:rsid w:val="003A1643"/>
    <w:rsid w:val="003E7126"/>
    <w:rsid w:val="004D1464"/>
    <w:rsid w:val="00516E99"/>
    <w:rsid w:val="005A7805"/>
    <w:rsid w:val="005B1A04"/>
    <w:rsid w:val="005B5856"/>
    <w:rsid w:val="005D307A"/>
    <w:rsid w:val="0068481F"/>
    <w:rsid w:val="006C11C0"/>
    <w:rsid w:val="00833C6C"/>
    <w:rsid w:val="00837534"/>
    <w:rsid w:val="00876146"/>
    <w:rsid w:val="00876C83"/>
    <w:rsid w:val="008A0652"/>
    <w:rsid w:val="008D0547"/>
    <w:rsid w:val="008F0E69"/>
    <w:rsid w:val="008F1B34"/>
    <w:rsid w:val="008F50DA"/>
    <w:rsid w:val="00967E18"/>
    <w:rsid w:val="0099389A"/>
    <w:rsid w:val="009E505E"/>
    <w:rsid w:val="00A050AA"/>
    <w:rsid w:val="00A668BF"/>
    <w:rsid w:val="00AB0527"/>
    <w:rsid w:val="00B85D42"/>
    <w:rsid w:val="00C23C3B"/>
    <w:rsid w:val="00C341ED"/>
    <w:rsid w:val="00C50BD4"/>
    <w:rsid w:val="00D14FFD"/>
    <w:rsid w:val="00D53975"/>
    <w:rsid w:val="00E0551D"/>
    <w:rsid w:val="00E329D5"/>
    <w:rsid w:val="00E67306"/>
    <w:rsid w:val="00EA7DFC"/>
    <w:rsid w:val="00F23898"/>
    <w:rsid w:val="00F3268E"/>
    <w:rsid w:val="00FC18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49E96C"/>
  <w15:docId w15:val="{18A9C8C9-BF3C-4B65-9B7F-381A2BB59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7FD4"/>
    <w:pPr>
      <w:spacing w:line="280" w:lineRule="exact"/>
    </w:pPr>
    <w:rPr>
      <w:rFonts w:ascii="Arial" w:hAnsi="Arial" w:cs="Arial"/>
      <w:spacing w:val="6"/>
      <w:sz w:val="21"/>
      <w:szCs w:val="24"/>
      <w:lang w:val="nl-NL"/>
    </w:rPr>
  </w:style>
  <w:style w:type="paragraph" w:styleId="Heading1">
    <w:name w:val="heading 1"/>
    <w:basedOn w:val="Normal"/>
    <w:next w:val="Normal"/>
    <w:qFormat/>
    <w:rsid w:val="00317FD4"/>
    <w:pPr>
      <w:keepNext/>
      <w:tabs>
        <w:tab w:val="left" w:pos="1980"/>
        <w:tab w:val="left" w:pos="3960"/>
      </w:tabs>
      <w:outlineLvl w:val="0"/>
    </w:pPr>
    <w:rPr>
      <w:b/>
      <w:bCs/>
      <w:sz w:val="16"/>
    </w:rPr>
  </w:style>
  <w:style w:type="paragraph" w:styleId="Heading2">
    <w:name w:val="heading 2"/>
    <w:basedOn w:val="Normal"/>
    <w:next w:val="Normal"/>
    <w:qFormat/>
    <w:rsid w:val="00317FD4"/>
    <w:pPr>
      <w:keepNext/>
      <w:tabs>
        <w:tab w:val="left" w:pos="720"/>
        <w:tab w:val="left" w:pos="2520"/>
        <w:tab w:val="left" w:pos="3420"/>
        <w:tab w:val="left" w:pos="4500"/>
        <w:tab w:val="left" w:pos="6480"/>
      </w:tabs>
      <w:spacing w:line="360" w:lineRule="exact"/>
      <w:ind w:right="-1769"/>
      <w:outlineLvl w:val="1"/>
    </w:pPr>
    <w:rPr>
      <w:b/>
      <w:bCs/>
      <w:sz w:val="17"/>
    </w:rPr>
  </w:style>
  <w:style w:type="paragraph" w:styleId="Heading3">
    <w:name w:val="heading 3"/>
    <w:basedOn w:val="Normal"/>
    <w:next w:val="Normal"/>
    <w:qFormat/>
    <w:rsid w:val="00317FD4"/>
    <w:pPr>
      <w:keepNext/>
      <w:outlineLvl w:val="2"/>
    </w:pPr>
    <w:rPr>
      <w:b/>
      <w:bCs/>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17FD4"/>
    <w:pPr>
      <w:tabs>
        <w:tab w:val="center" w:pos="4153"/>
        <w:tab w:val="right" w:pos="8306"/>
      </w:tabs>
    </w:pPr>
  </w:style>
  <w:style w:type="paragraph" w:styleId="Footer">
    <w:name w:val="footer"/>
    <w:basedOn w:val="Normal"/>
    <w:rsid w:val="00317FD4"/>
    <w:pPr>
      <w:tabs>
        <w:tab w:val="center" w:pos="4153"/>
        <w:tab w:val="right" w:pos="8306"/>
      </w:tabs>
    </w:pPr>
  </w:style>
  <w:style w:type="character" w:styleId="PageNumber">
    <w:name w:val="page number"/>
    <w:basedOn w:val="DefaultParagraphFont"/>
    <w:rsid w:val="00317FD4"/>
  </w:style>
  <w:style w:type="table" w:styleId="TableGrid">
    <w:name w:val="Table Grid"/>
    <w:basedOn w:val="TableNormal"/>
    <w:rsid w:val="005A7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80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huisstijl_2013\me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D7C0C58448824F91D59496D38A2A0B" ma:contentTypeVersion="13" ma:contentTypeDescription="Een nieuw document maken." ma:contentTypeScope="" ma:versionID="4308cda47fdec96f64cb21d5764c557c">
  <xsd:schema xmlns:xsd="http://www.w3.org/2001/XMLSchema" xmlns:xs="http://www.w3.org/2001/XMLSchema" xmlns:p="http://schemas.microsoft.com/office/2006/metadata/properties" xmlns:ns2="8e8f327f-1239-4f04-8aab-a0b5f064d2d7" xmlns:ns3="4247e884-9c05-420e-9e4b-e2608af499a5" targetNamespace="http://schemas.microsoft.com/office/2006/metadata/properties" ma:root="true" ma:fieldsID="3477ae4bbc42b3c0867fd878c00b9a06" ns2:_="" ns3:_="">
    <xsd:import namespace="8e8f327f-1239-4f04-8aab-a0b5f064d2d7"/>
    <xsd:import namespace="4247e884-9c05-420e-9e4b-e2608af499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f327f-1239-4f04-8aab-a0b5f064d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47e884-9c05-420e-9e4b-e2608af499a5"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EAD17F-714D-4F9C-9462-FD029EFBD55A}"/>
</file>

<file path=customXml/itemProps2.xml><?xml version="1.0" encoding="utf-8"?>
<ds:datastoreItem xmlns:ds="http://schemas.openxmlformats.org/officeDocument/2006/customXml" ds:itemID="{D70ECB39-C90F-452D-B7A5-383A434D825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B61E318-6BBD-46BA-AB74-55E98554B1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C:\huisstijl_2013\memo.dotm</Template>
  <TotalTime>19</TotalTime>
  <Pages>14</Pages>
  <Words>3935</Words>
  <Characters>22434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Memo</vt:lpstr>
    </vt:vector>
  </TitlesOfParts>
  <Company>Tilburg University</Company>
  <LinksUpToDate>false</LinksUpToDate>
  <CharactersWithSpaces>26317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Annelieke Koster</dc:creator>
  <cp:keywords/>
  <cp:lastModifiedBy>Charlotte Hüser</cp:lastModifiedBy>
  <cp:revision>4</cp:revision>
  <cp:lastPrinted>2003-01-23T08:11:00Z</cp:lastPrinted>
  <dcterms:created xsi:type="dcterms:W3CDTF">2022-03-17T19:52:00Z</dcterms:created>
  <dcterms:modified xsi:type="dcterms:W3CDTF">2022-03-22T17:15:00Z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0x0101001AD7C0C58448824F91D59496D38A2A0B</vt:lpwstr>
  </property>
</Properties>
</file>